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lainTable4"/>
        <w:tblW w:w="5000" w:type="pct"/>
        <w:tblLayout w:type="fixed"/>
        <w:tblLook w:val="0620" w:firstRow="1" w:lastRow="0" w:firstColumn="0" w:lastColumn="0" w:noHBand="1" w:noVBand="1"/>
        <w:tblDescription w:val="First table contains information like the Company Name, address, invoice number, date, etc. and the second table is the main invoice table with the description and amount"/>
      </w:tblPr>
      <w:tblGrid>
        <w:gridCol w:w="6121"/>
        <w:gridCol w:w="4679"/>
      </w:tblGrid>
      <w:tr w:rsidR="00424AE2" w:rsidRPr="008C1710" w14:paraId="50DAE6B1" w14:textId="77777777" w:rsidTr="00786E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1"/>
        </w:trPr>
        <w:tc>
          <w:tcPr>
            <w:tcW w:w="6121" w:type="dxa"/>
          </w:tcPr>
          <w:p w14:paraId="3E860736" w14:textId="3691403F" w:rsidR="00786E4C" w:rsidRPr="008C1710" w:rsidRDefault="004A1918" w:rsidP="00786E4C">
            <w:pPr>
              <w:pStyle w:val="Heading2"/>
              <w:spacing w:after="0"/>
              <w:rPr>
                <w:rFonts w:ascii="Corbel" w:hAnsi="Corbel" w:cs="Sans Serif Collection"/>
                <w:bCs/>
              </w:rPr>
            </w:pPr>
            <w:r w:rsidRPr="00EA1719">
              <w:rPr>
                <w:rFonts w:ascii="Corbel" w:hAnsi="Corbel" w:cs="Sans Serif Collection"/>
                <w:sz w:val="36"/>
                <w:szCs w:val="36"/>
              </w:rPr>
              <w:t>[</w:t>
            </w:r>
            <w:r w:rsidR="00786E4C" w:rsidRPr="00EA1719">
              <w:rPr>
                <w:rFonts w:ascii="Corbel" w:hAnsi="Corbel" w:cs="Sans Serif Collection"/>
                <w:sz w:val="36"/>
                <w:szCs w:val="36"/>
              </w:rPr>
              <w:t>Your</w:t>
            </w:r>
            <w:r w:rsidRPr="00EA1719">
              <w:rPr>
                <w:rFonts w:ascii="Corbel" w:hAnsi="Corbel" w:cs="Sans Serif Collection"/>
                <w:sz w:val="36"/>
                <w:szCs w:val="36"/>
              </w:rPr>
              <w:t xml:space="preserve"> Company Name]</w:t>
            </w:r>
          </w:p>
        </w:tc>
        <w:tc>
          <w:tcPr>
            <w:tcW w:w="4679" w:type="dxa"/>
          </w:tcPr>
          <w:p w14:paraId="36CF7C28" w14:textId="78492304" w:rsidR="00786E4C" w:rsidRPr="008C1710" w:rsidRDefault="001C2A2D" w:rsidP="00786E4C">
            <w:pPr>
              <w:pStyle w:val="Heading1"/>
              <w:rPr>
                <w:rFonts w:ascii="Corbel" w:hAnsi="Corbel" w:cs="Sans Serif Collection"/>
                <w:bCs/>
              </w:rPr>
            </w:pPr>
            <w:sdt>
              <w:sdtPr>
                <w:rPr>
                  <w:rFonts w:ascii="Corbel" w:hAnsi="Corbel" w:cs="Sans Serif Collection"/>
                </w:rPr>
                <w:alias w:val="Enter invoice title:"/>
                <w:tag w:val="Enter invoice title:"/>
                <w:id w:val="-1179187343"/>
                <w:placeholder>
                  <w:docPart w:val="B7C92CB1EA3D4860B98CF4AA4A646727"/>
                </w:placeholder>
                <w:temporary/>
                <w:showingPlcHdr/>
                <w15:appearance w15:val="hidden"/>
              </w:sdtPr>
              <w:sdtEndPr/>
              <w:sdtContent>
                <w:r w:rsidR="007939A3" w:rsidRPr="008C1710">
                  <w:rPr>
                    <w:rFonts w:ascii="Corbel" w:hAnsi="Corbel" w:cs="Sans Serif Collection"/>
                  </w:rPr>
                  <w:t>invoice</w:t>
                </w:r>
              </w:sdtContent>
            </w:sdt>
          </w:p>
        </w:tc>
      </w:tr>
      <w:tr w:rsidR="00424AE2" w:rsidRPr="008C1710" w14:paraId="077D66F8" w14:textId="77777777" w:rsidTr="00786E4C">
        <w:trPr>
          <w:trHeight w:val="1552"/>
        </w:trPr>
        <w:tc>
          <w:tcPr>
            <w:tcW w:w="6121" w:type="dxa"/>
          </w:tcPr>
          <w:p w14:paraId="78D0FE2C" w14:textId="75C0020C" w:rsidR="00424AE2" w:rsidRPr="008C1710" w:rsidRDefault="004A1918" w:rsidP="00BB5412">
            <w:pPr>
              <w:pStyle w:val="ContactInfo"/>
              <w:rPr>
                <w:rFonts w:ascii="Corbel" w:hAnsi="Corbel" w:cs="Sans Serif Collection"/>
              </w:rPr>
            </w:pPr>
            <w:r>
              <w:rPr>
                <w:rFonts w:ascii="Corbel" w:hAnsi="Corbel" w:cs="Sans Serif Collection"/>
              </w:rPr>
              <w:t>[Street Address]</w:t>
            </w:r>
          </w:p>
          <w:p w14:paraId="04B3D114" w14:textId="36276C12" w:rsidR="00424AE2" w:rsidRPr="008C1710" w:rsidRDefault="004A1918" w:rsidP="00BB5412">
            <w:pPr>
              <w:pStyle w:val="ContactInfo"/>
              <w:rPr>
                <w:rFonts w:ascii="Corbel" w:hAnsi="Corbel" w:cs="Sans Serif Collection"/>
              </w:rPr>
            </w:pPr>
            <w:r>
              <w:rPr>
                <w:rFonts w:ascii="Corbel" w:hAnsi="Corbel" w:cs="Sans Serif Collection"/>
              </w:rPr>
              <w:t>[City], [S</w:t>
            </w:r>
            <w:r w:rsidR="00743F33">
              <w:rPr>
                <w:rFonts w:ascii="Corbel" w:hAnsi="Corbel" w:cs="Sans Serif Collection"/>
              </w:rPr>
              <w:t>tate] [ZIP]</w:t>
            </w:r>
          </w:p>
          <w:p w14:paraId="01689FBF" w14:textId="405647D4" w:rsidR="00424AE2" w:rsidRPr="008C1710" w:rsidRDefault="00743F33" w:rsidP="00BB5412">
            <w:pPr>
              <w:pStyle w:val="ContactInfo"/>
              <w:rPr>
                <w:rFonts w:ascii="Corbel" w:hAnsi="Corbel" w:cs="Sans Serif Collection"/>
              </w:rPr>
            </w:pPr>
            <w:r>
              <w:rPr>
                <w:rFonts w:ascii="Corbel" w:hAnsi="Corbel" w:cs="Sans Serif Collection"/>
              </w:rPr>
              <w:t>[Phone]</w:t>
            </w:r>
          </w:p>
          <w:p w14:paraId="25C50DB2" w14:textId="11AA416D" w:rsidR="00424AE2" w:rsidRPr="008C1710" w:rsidRDefault="00743F33" w:rsidP="00BB5412">
            <w:pPr>
              <w:pStyle w:val="ContactInfo"/>
              <w:rPr>
                <w:rFonts w:ascii="Corbel" w:hAnsi="Corbel" w:cs="Sans Serif Collection"/>
              </w:rPr>
            </w:pPr>
            <w:r>
              <w:rPr>
                <w:rFonts w:ascii="Corbel" w:hAnsi="Corbel" w:cs="Sans Serif Collection"/>
              </w:rPr>
              <w:t>[Email] | [Website]</w:t>
            </w:r>
          </w:p>
        </w:tc>
        <w:tc>
          <w:tcPr>
            <w:tcW w:w="4679" w:type="dxa"/>
          </w:tcPr>
          <w:p w14:paraId="13AB3F0F" w14:textId="2ABFF570" w:rsidR="00424AE2" w:rsidRPr="008C1710" w:rsidRDefault="001C2A2D">
            <w:pPr>
              <w:pStyle w:val="Rightalign"/>
              <w:rPr>
                <w:rFonts w:ascii="Corbel" w:hAnsi="Corbel" w:cs="Sans Serif Collection"/>
              </w:rPr>
            </w:pPr>
            <w:sdt>
              <w:sdtPr>
                <w:rPr>
                  <w:rStyle w:val="Strong"/>
                  <w:rFonts w:ascii="Corbel" w:hAnsi="Corbel" w:cs="Sans Serif Collection"/>
                </w:rPr>
                <w:alias w:val="Invoice:"/>
                <w:tag w:val="Invoice:"/>
                <w:id w:val="2079632369"/>
                <w:placeholder>
                  <w:docPart w:val="D7B8DD06D7E2458693C9B433E9D5B14D"/>
                </w:placeholder>
                <w:temporary/>
                <w:showingPlcHdr/>
                <w15:appearance w15:val="hidden"/>
              </w:sdtPr>
              <w:sdtEndPr>
                <w:rPr>
                  <w:rStyle w:val="Heading3Char"/>
                  <w:rFonts w:eastAsiaTheme="majorEastAsia"/>
                </w:rPr>
              </w:sdtEndPr>
              <w:sdtContent>
                <w:r w:rsidR="00AA1304" w:rsidRPr="008C1710">
                  <w:rPr>
                    <w:rStyle w:val="Strong"/>
                    <w:rFonts w:ascii="Corbel" w:hAnsi="Corbel" w:cs="Sans Serif Collection"/>
                  </w:rPr>
                  <w:t>INVOICE</w:t>
                </w:r>
              </w:sdtContent>
            </w:sdt>
            <w:r w:rsidR="00366DD3" w:rsidRPr="008C1710">
              <w:rPr>
                <w:rStyle w:val="Heading3Char"/>
                <w:rFonts w:ascii="Corbel" w:hAnsi="Corbel" w:cs="Sans Serif Collection"/>
              </w:rPr>
              <w:t xml:space="preserve"> #</w:t>
            </w:r>
            <w:r w:rsidR="00366DD3" w:rsidRPr="008C1710">
              <w:rPr>
                <w:rFonts w:ascii="Corbel" w:hAnsi="Corbel" w:cs="Sans Serif Collection"/>
              </w:rPr>
              <w:t xml:space="preserve"> </w:t>
            </w:r>
            <w:r w:rsidR="00EA1719">
              <w:rPr>
                <w:rFonts w:ascii="Corbel" w:hAnsi="Corbel" w:cs="Sans Serif Collection"/>
              </w:rPr>
              <w:t>[Invoice Number]</w:t>
            </w:r>
          </w:p>
          <w:p w14:paraId="2B9ED5D0" w14:textId="6A633846" w:rsidR="00424AE2" w:rsidRPr="008C1710" w:rsidRDefault="00AA1304">
            <w:pPr>
              <w:pStyle w:val="Rightalign"/>
              <w:rPr>
                <w:rFonts w:ascii="Corbel" w:hAnsi="Corbel" w:cs="Sans Serif Collection"/>
              </w:rPr>
            </w:pPr>
            <w:r w:rsidRPr="008C1710">
              <w:rPr>
                <w:rStyle w:val="Heading3Char"/>
                <w:rFonts w:ascii="Corbel" w:hAnsi="Corbel" w:cs="Sans Serif Collection"/>
              </w:rPr>
              <w:t xml:space="preserve"> </w:t>
            </w:r>
            <w:sdt>
              <w:sdtPr>
                <w:rPr>
                  <w:rStyle w:val="Strong"/>
                  <w:rFonts w:ascii="Corbel" w:hAnsi="Corbel" w:cs="Sans Serif Collection"/>
                </w:rPr>
                <w:alias w:val="Date:"/>
                <w:tag w:val="Date:"/>
                <w:id w:val="2089040624"/>
                <w:placeholder>
                  <w:docPart w:val="0474F5F3578945C6BE8B244383B2B357"/>
                </w:placeholder>
                <w:temporary/>
                <w:showingPlcHdr/>
                <w15:appearance w15:val="hidden"/>
              </w:sdtPr>
              <w:sdtEndPr>
                <w:rPr>
                  <w:rStyle w:val="Heading3Char"/>
                  <w:rFonts w:eastAsiaTheme="majorEastAsia"/>
                </w:rPr>
              </w:sdtEndPr>
              <w:sdtContent>
                <w:r w:rsidRPr="008C1710">
                  <w:rPr>
                    <w:rStyle w:val="Strong"/>
                    <w:rFonts w:ascii="Corbel" w:hAnsi="Corbel" w:cs="Sans Serif Collection"/>
                  </w:rPr>
                  <w:t>DATE</w:t>
                </w:r>
              </w:sdtContent>
            </w:sdt>
            <w:r w:rsidR="00780CA3" w:rsidRPr="008C1710">
              <w:rPr>
                <w:rStyle w:val="Heading3Char"/>
                <w:rFonts w:ascii="Corbel" w:hAnsi="Corbel" w:cs="Sans Serif Collection"/>
              </w:rPr>
              <w:t xml:space="preserve"> </w:t>
            </w:r>
            <w:r w:rsidR="00A25C34">
              <w:rPr>
                <w:rFonts w:ascii="Corbel" w:hAnsi="Corbel" w:cs="Sans Serif Collection"/>
              </w:rPr>
              <w:t>[Date]</w:t>
            </w:r>
          </w:p>
        </w:tc>
      </w:tr>
      <w:tr w:rsidR="00424AE2" w:rsidRPr="008C1710" w14:paraId="3BC95DAC" w14:textId="77777777" w:rsidTr="00FB29E4">
        <w:trPr>
          <w:trHeight w:val="1871"/>
        </w:trPr>
        <w:tc>
          <w:tcPr>
            <w:tcW w:w="6121" w:type="dxa"/>
          </w:tcPr>
          <w:p w14:paraId="70E3DE1E" w14:textId="77777777" w:rsidR="00424AE2" w:rsidRPr="008C1710" w:rsidRDefault="001C2A2D" w:rsidP="00553E6E">
            <w:pPr>
              <w:pStyle w:val="ContactInfo"/>
              <w:rPr>
                <w:rFonts w:ascii="Corbel" w:hAnsi="Corbel" w:cs="Sans Serif Collection"/>
              </w:rPr>
            </w:pPr>
            <w:sdt>
              <w:sdtPr>
                <w:rPr>
                  <w:rStyle w:val="Strong"/>
                  <w:rFonts w:ascii="Corbel" w:hAnsi="Corbel" w:cs="Sans Serif Collection"/>
                </w:rPr>
                <w:alias w:val="To:"/>
                <w:tag w:val="To:"/>
                <w:id w:val="-607115967"/>
                <w:placeholder>
                  <w:docPart w:val="542540209760441FA50239195A2C9DE4"/>
                </w:placeholder>
                <w:temporary/>
                <w:showingPlcHdr/>
                <w15:appearance w15:val="hidden"/>
              </w:sdtPr>
              <w:sdtEndPr>
                <w:rPr>
                  <w:rStyle w:val="DefaultParagraphFont"/>
                  <w:b w:val="0"/>
                  <w:bCs w:val="0"/>
                  <w:caps w:val="0"/>
                  <w:color w:val="auto"/>
                </w:rPr>
              </w:sdtEndPr>
              <w:sdtContent>
                <w:r w:rsidR="009B1EA2" w:rsidRPr="008C1710">
                  <w:rPr>
                    <w:rFonts w:ascii="Corbel" w:hAnsi="Corbel" w:cs="Sans Serif Collection"/>
                  </w:rPr>
                  <w:t>TO</w:t>
                </w:r>
              </w:sdtContent>
            </w:sdt>
          </w:p>
          <w:p w14:paraId="70CD18EC" w14:textId="6F919CE1" w:rsidR="00424AE2" w:rsidRPr="008C1710" w:rsidRDefault="00F94A91" w:rsidP="00BB5412">
            <w:pPr>
              <w:pStyle w:val="ContactInfo"/>
              <w:rPr>
                <w:rFonts w:ascii="Corbel" w:hAnsi="Corbel" w:cs="Sans Serif Collection"/>
              </w:rPr>
            </w:pPr>
            <w:r>
              <w:rPr>
                <w:rFonts w:ascii="Corbel" w:hAnsi="Corbel" w:cs="Sans Serif Collection"/>
              </w:rPr>
              <w:t>[Name]</w:t>
            </w:r>
          </w:p>
          <w:p w14:paraId="07420D40" w14:textId="5E138DE5" w:rsidR="00424AE2" w:rsidRPr="008C1710" w:rsidRDefault="00F94A91" w:rsidP="00BB5412">
            <w:pPr>
              <w:pStyle w:val="ContactInfo"/>
              <w:rPr>
                <w:rFonts w:ascii="Corbel" w:hAnsi="Corbel" w:cs="Sans Serif Collection"/>
              </w:rPr>
            </w:pPr>
            <w:r>
              <w:rPr>
                <w:rFonts w:ascii="Corbel" w:hAnsi="Corbel" w:cs="Sans Serif Collection"/>
              </w:rPr>
              <w:t>[Company Name]</w:t>
            </w:r>
          </w:p>
          <w:p w14:paraId="0C02F8F1" w14:textId="50CFA5BB" w:rsidR="00424AE2" w:rsidRPr="008C1710" w:rsidRDefault="00F94A91" w:rsidP="00BB5412">
            <w:pPr>
              <w:pStyle w:val="ContactInfo"/>
              <w:rPr>
                <w:rFonts w:ascii="Corbel" w:hAnsi="Corbel" w:cs="Sans Serif Collection"/>
              </w:rPr>
            </w:pPr>
            <w:r>
              <w:rPr>
                <w:rFonts w:ascii="Corbel" w:hAnsi="Corbel" w:cs="Sans Serif Collection"/>
              </w:rPr>
              <w:t>[Street Address]</w:t>
            </w:r>
          </w:p>
          <w:p w14:paraId="6914DADD" w14:textId="647D5694" w:rsidR="00424AE2" w:rsidRPr="008C1710" w:rsidRDefault="00F94A91" w:rsidP="00BB5412">
            <w:pPr>
              <w:pStyle w:val="ContactInfo"/>
              <w:rPr>
                <w:rFonts w:ascii="Corbel" w:hAnsi="Corbel" w:cs="Sans Serif Collection"/>
              </w:rPr>
            </w:pPr>
            <w:r>
              <w:rPr>
                <w:rFonts w:ascii="Corbel" w:hAnsi="Corbel" w:cs="Sans Serif Collection"/>
              </w:rPr>
              <w:t>[City], [State] [ZIP]</w:t>
            </w:r>
          </w:p>
          <w:p w14:paraId="601D3BA8" w14:textId="7B400FED" w:rsidR="00424AE2" w:rsidRPr="008C1710" w:rsidRDefault="004A1918" w:rsidP="00BB5412">
            <w:pPr>
              <w:pStyle w:val="ContactInfo"/>
              <w:rPr>
                <w:rFonts w:ascii="Corbel" w:hAnsi="Corbel" w:cs="Sans Serif Collection"/>
              </w:rPr>
            </w:pPr>
            <w:r>
              <w:rPr>
                <w:rFonts w:ascii="Corbel" w:hAnsi="Corbel" w:cs="Sans Serif Collection"/>
              </w:rPr>
              <w:t>[Phone] [Email]</w:t>
            </w:r>
          </w:p>
        </w:tc>
        <w:tc>
          <w:tcPr>
            <w:tcW w:w="4679" w:type="dxa"/>
          </w:tcPr>
          <w:p w14:paraId="5C868108" w14:textId="02AC5027" w:rsidR="00424AE2" w:rsidRPr="008C1710" w:rsidRDefault="001C2A2D">
            <w:pPr>
              <w:pStyle w:val="Rightalign"/>
              <w:rPr>
                <w:rFonts w:ascii="Corbel" w:hAnsi="Corbel" w:cs="Sans Serif Collection"/>
              </w:rPr>
            </w:pPr>
            <w:sdt>
              <w:sdtPr>
                <w:rPr>
                  <w:rStyle w:val="Strong"/>
                  <w:rFonts w:ascii="Corbel" w:hAnsi="Corbel" w:cs="Sans Serif Collection"/>
                </w:rPr>
                <w:alias w:val="For:"/>
                <w:tag w:val="For:"/>
                <w:id w:val="-154154067"/>
                <w:placeholder>
                  <w:docPart w:val="44CC4C9F1A154C2A9FF6CC4383D299F1"/>
                </w:placeholder>
                <w:temporary/>
                <w:showingPlcHdr/>
                <w15:appearance w15:val="hidden"/>
              </w:sdtPr>
              <w:sdtEndPr>
                <w:rPr>
                  <w:rStyle w:val="Heading3Char"/>
                  <w:rFonts w:eastAsiaTheme="majorEastAsia"/>
                </w:rPr>
              </w:sdtEndPr>
              <w:sdtContent>
                <w:r w:rsidR="00AA1304" w:rsidRPr="008C1710">
                  <w:rPr>
                    <w:rStyle w:val="Strong"/>
                    <w:rFonts w:ascii="Corbel" w:hAnsi="Corbel" w:cs="Sans Serif Collection"/>
                  </w:rPr>
                  <w:t>FOR</w:t>
                </w:r>
              </w:sdtContent>
            </w:sdt>
            <w:r w:rsidR="00366DD3" w:rsidRPr="008C1710">
              <w:rPr>
                <w:rFonts w:ascii="Corbel" w:hAnsi="Corbel" w:cs="Sans Serif Collection"/>
              </w:rPr>
              <w:t xml:space="preserve"> </w:t>
            </w:r>
            <w:r w:rsidR="00A25C34">
              <w:rPr>
                <w:rFonts w:ascii="Corbel" w:hAnsi="Corbel" w:cs="Sans Serif Collection"/>
              </w:rPr>
              <w:t>[Description of services]</w:t>
            </w:r>
          </w:p>
          <w:p w14:paraId="2F110A6A" w14:textId="779BF84A" w:rsidR="00424AE2" w:rsidRPr="008C1710" w:rsidRDefault="001C2A2D">
            <w:pPr>
              <w:pStyle w:val="Rightalign"/>
              <w:rPr>
                <w:rFonts w:ascii="Corbel" w:hAnsi="Corbel" w:cs="Sans Serif Collection"/>
              </w:rPr>
            </w:pPr>
            <w:sdt>
              <w:sdtPr>
                <w:rPr>
                  <w:rStyle w:val="Strong"/>
                  <w:rFonts w:ascii="Corbel" w:hAnsi="Corbel" w:cs="Sans Serif Collection"/>
                </w:rPr>
                <w:alias w:val="P.O.:"/>
                <w:tag w:val="P.O.:"/>
                <w:id w:val="823704961"/>
                <w:placeholder>
                  <w:docPart w:val="CF9B075CC7B64EFD8D28D652EB0DE256"/>
                </w:placeholder>
                <w:temporary/>
                <w:showingPlcHdr/>
                <w15:appearance w15:val="hidden"/>
              </w:sdtPr>
              <w:sdtEndPr>
                <w:rPr>
                  <w:rStyle w:val="Heading3Char"/>
                  <w:rFonts w:eastAsiaTheme="majorEastAsia"/>
                </w:rPr>
              </w:sdtEndPr>
              <w:sdtContent>
                <w:r w:rsidR="004672A7" w:rsidRPr="008C1710">
                  <w:rPr>
                    <w:rStyle w:val="Strong"/>
                    <w:rFonts w:ascii="Corbel" w:hAnsi="Corbel" w:cs="Sans Serif Collection"/>
                  </w:rPr>
                  <w:t>P.O.</w:t>
                </w:r>
              </w:sdtContent>
            </w:sdt>
            <w:r w:rsidR="00366DD3" w:rsidRPr="008C1710">
              <w:rPr>
                <w:rStyle w:val="Heading3Char"/>
                <w:rFonts w:ascii="Corbel" w:hAnsi="Corbel" w:cs="Sans Serif Collection"/>
              </w:rPr>
              <w:t xml:space="preserve"> #</w:t>
            </w:r>
            <w:r w:rsidR="00366DD3" w:rsidRPr="008C1710">
              <w:rPr>
                <w:rFonts w:ascii="Corbel" w:hAnsi="Corbel" w:cs="Sans Serif Collection"/>
              </w:rPr>
              <w:t xml:space="preserve"> </w:t>
            </w:r>
            <w:r w:rsidR="00A25C34">
              <w:rPr>
                <w:rFonts w:ascii="Corbel" w:hAnsi="Corbel" w:cs="Sans Serif Collection"/>
              </w:rPr>
              <w:t>[PO number]</w:t>
            </w:r>
          </w:p>
        </w:tc>
      </w:tr>
    </w:tbl>
    <w:tbl>
      <w:tblPr>
        <w:tblStyle w:val="GridTable1Light-Accent1"/>
        <w:tblW w:w="5000" w:type="pct"/>
        <w:tblLook w:val="04E0" w:firstRow="1" w:lastRow="1" w:firstColumn="1" w:lastColumn="0" w:noHBand="0" w:noVBand="1"/>
        <w:tblDescription w:val="First table contains information like the Company Name, address, invoice number, date, etc. and the second table is the main invoice table with the description and amount"/>
      </w:tblPr>
      <w:tblGrid>
        <w:gridCol w:w="8553"/>
        <w:gridCol w:w="2247"/>
      </w:tblGrid>
      <w:tr w:rsidR="001305C3" w:rsidRPr="008C1710" w14:paraId="247DC984" w14:textId="77777777" w:rsidTr="00B70B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3" w:type="dxa"/>
          </w:tcPr>
          <w:p w14:paraId="371B6F2B" w14:textId="77777777" w:rsidR="001305C3" w:rsidRPr="008C1710" w:rsidRDefault="001C2A2D" w:rsidP="00CB34FD">
            <w:pPr>
              <w:pStyle w:val="Heading5"/>
              <w:rPr>
                <w:rStyle w:val="Emphasis"/>
                <w:rFonts w:ascii="Corbel" w:hAnsi="Corbel" w:cs="Sans Serif Collection"/>
              </w:rPr>
            </w:pPr>
            <w:sdt>
              <w:sdtPr>
                <w:rPr>
                  <w:rStyle w:val="Emphasis"/>
                  <w:rFonts w:ascii="Corbel" w:hAnsi="Corbel" w:cs="Sans Serif Collection"/>
                </w:rPr>
                <w:alias w:val="Description:"/>
                <w:tag w:val="Description:"/>
                <w:id w:val="-781729456"/>
                <w:placeholder>
                  <w:docPart w:val="9DF13BAA760F45D4B53C3C1CC67D293D"/>
                </w:placeholder>
                <w:temporary/>
                <w:showingPlcHdr/>
                <w15:appearance w15:val="hidden"/>
              </w:sdtPr>
              <w:sdtEndPr>
                <w:rPr>
                  <w:rStyle w:val="Emphasis"/>
                </w:rPr>
              </w:sdtEndPr>
              <w:sdtContent>
                <w:r w:rsidR="001305C3" w:rsidRPr="008C1710">
                  <w:rPr>
                    <w:rStyle w:val="Emphasis"/>
                    <w:rFonts w:ascii="Corbel" w:hAnsi="Corbel" w:cs="Sans Serif Collection"/>
                  </w:rPr>
                  <w:t>Description</w:t>
                </w:r>
              </w:sdtContent>
            </w:sdt>
          </w:p>
        </w:tc>
        <w:tc>
          <w:tcPr>
            <w:tcW w:w="2247" w:type="dxa"/>
            <w:vAlign w:val="center"/>
          </w:tcPr>
          <w:p w14:paraId="32849CBD" w14:textId="77777777" w:rsidR="001305C3" w:rsidRPr="008C1710" w:rsidRDefault="001C2A2D" w:rsidP="00CB34FD">
            <w:pPr>
              <w:pStyle w:val="Heading5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  <w:rFonts w:ascii="Corbel" w:hAnsi="Corbel" w:cs="Sans Serif Collection"/>
              </w:rPr>
            </w:pPr>
            <w:sdt>
              <w:sdtPr>
                <w:rPr>
                  <w:rStyle w:val="Emphasis"/>
                  <w:rFonts w:ascii="Corbel" w:hAnsi="Corbel" w:cs="Sans Serif Collection"/>
                </w:rPr>
                <w:alias w:val="Amount:"/>
                <w:tag w:val="Amount:"/>
                <w:id w:val="-255756184"/>
                <w:placeholder>
                  <w:docPart w:val="DE40CEC20295453F97F229A00F0E5A78"/>
                </w:placeholder>
                <w:temporary/>
                <w:showingPlcHdr/>
                <w15:appearance w15:val="hidden"/>
              </w:sdtPr>
              <w:sdtEndPr>
                <w:rPr>
                  <w:rStyle w:val="Emphasis"/>
                </w:rPr>
              </w:sdtEndPr>
              <w:sdtContent>
                <w:r w:rsidR="001305C3" w:rsidRPr="008C1710">
                  <w:rPr>
                    <w:rStyle w:val="Emphasis"/>
                    <w:rFonts w:ascii="Corbel" w:hAnsi="Corbel" w:cs="Sans Serif Collection"/>
                  </w:rPr>
                  <w:t>Amount</w:t>
                </w:r>
              </w:sdtContent>
            </w:sdt>
          </w:p>
        </w:tc>
      </w:tr>
      <w:tr w:rsidR="001305C3" w:rsidRPr="008C1710" w14:paraId="3BA7CD8C" w14:textId="77777777" w:rsidTr="00B70BA4">
        <w:sdt>
          <w:sdtPr>
            <w:rPr>
              <w:rFonts w:ascii="Corbel" w:hAnsi="Corbel" w:cs="Sans Serif Collection"/>
            </w:rPr>
            <w:alias w:val="Enter description 1:"/>
            <w:tag w:val="Enter description 1:"/>
            <w:id w:val="1190802549"/>
            <w:placeholder>
              <w:docPart w:val="2C1C7A4B57084C1995F6CAADD9672C40"/>
            </w:placeholder>
            <w:temporary/>
            <w:showingPlcHdr/>
            <w15:appearance w15:val="hidden"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553" w:type="dxa"/>
              </w:tcPr>
              <w:p w14:paraId="08A8920A" w14:textId="77777777" w:rsidR="001305C3" w:rsidRPr="008C1710" w:rsidRDefault="001305C3" w:rsidP="00CB34FD">
                <w:pPr>
                  <w:spacing w:line="276" w:lineRule="auto"/>
                  <w:rPr>
                    <w:rFonts w:ascii="Corbel" w:hAnsi="Corbel" w:cs="Sans Serif Collection"/>
                    <w:b/>
                  </w:rPr>
                </w:pPr>
                <w:r w:rsidRPr="008C1710">
                  <w:rPr>
                    <w:rFonts w:ascii="Corbel" w:hAnsi="Corbel" w:cs="Sans Serif Collection"/>
                  </w:rPr>
                  <w:t>Enter description</w:t>
                </w:r>
                <w:r w:rsidR="00B862E8" w:rsidRPr="008C1710">
                  <w:rPr>
                    <w:rFonts w:ascii="Corbel" w:hAnsi="Corbel" w:cs="Sans Serif Collection"/>
                  </w:rPr>
                  <w:t xml:space="preserve"> 1</w:t>
                </w:r>
              </w:p>
            </w:tc>
          </w:sdtContent>
        </w:sdt>
        <w:sdt>
          <w:sdtPr>
            <w:rPr>
              <w:rFonts w:ascii="Corbel" w:hAnsi="Corbel" w:cs="Sans Serif Collection"/>
            </w:rPr>
            <w:alias w:val="Enter amount:"/>
            <w:tag w:val="Enter amount:"/>
            <w:id w:val="643089517"/>
            <w:placeholder>
              <w:docPart w:val="2943FA24F1064B1DA609D457141E638D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47" w:type="dxa"/>
              </w:tcPr>
              <w:p w14:paraId="45F74F3E" w14:textId="77777777" w:rsidR="001305C3" w:rsidRPr="008C1710" w:rsidRDefault="001305C3" w:rsidP="00CB34FD">
                <w:pPr>
                  <w:pStyle w:val="Amoun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orbel" w:hAnsi="Corbel" w:cs="Sans Serif Collection"/>
                  </w:rPr>
                </w:pPr>
                <w:r w:rsidRPr="008C1710">
                  <w:rPr>
                    <w:rFonts w:ascii="Corbel" w:hAnsi="Corbel" w:cs="Sans Serif Collection"/>
                  </w:rPr>
                  <w:t>Enter amount</w:t>
                </w:r>
              </w:p>
            </w:tc>
          </w:sdtContent>
        </w:sdt>
      </w:tr>
      <w:tr w:rsidR="001305C3" w:rsidRPr="008C1710" w14:paraId="4E4F0DDB" w14:textId="77777777" w:rsidTr="00B70BA4">
        <w:sdt>
          <w:sdtPr>
            <w:rPr>
              <w:rFonts w:ascii="Corbel" w:hAnsi="Corbel" w:cs="Sans Serif Collection"/>
            </w:rPr>
            <w:alias w:val="Enter description 2:"/>
            <w:tag w:val="Enter description 2:"/>
            <w:id w:val="988372077"/>
            <w:placeholder>
              <w:docPart w:val="5F3C37522E704AE8B4ACEAF23367FE4A"/>
            </w:placeholder>
            <w:temporary/>
            <w:showingPlcHdr/>
            <w15:appearance w15:val="hidden"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553" w:type="dxa"/>
              </w:tcPr>
              <w:p w14:paraId="2F854D66" w14:textId="77777777" w:rsidR="001305C3" w:rsidRPr="008C1710" w:rsidRDefault="001305C3" w:rsidP="00CB34FD">
                <w:pPr>
                  <w:spacing w:line="276" w:lineRule="auto"/>
                  <w:rPr>
                    <w:rFonts w:ascii="Corbel" w:hAnsi="Corbel" w:cs="Sans Serif Collection"/>
                    <w:b/>
                  </w:rPr>
                </w:pPr>
                <w:r w:rsidRPr="008C1710">
                  <w:rPr>
                    <w:rFonts w:ascii="Corbel" w:hAnsi="Corbel" w:cs="Sans Serif Collection"/>
                  </w:rPr>
                  <w:t>Enter description</w:t>
                </w:r>
                <w:r w:rsidR="00B862E8" w:rsidRPr="008C1710">
                  <w:rPr>
                    <w:rFonts w:ascii="Corbel" w:hAnsi="Corbel" w:cs="Sans Serif Collection"/>
                  </w:rPr>
                  <w:t xml:space="preserve"> 2</w:t>
                </w:r>
              </w:p>
            </w:tc>
          </w:sdtContent>
        </w:sdt>
        <w:sdt>
          <w:sdtPr>
            <w:rPr>
              <w:rFonts w:ascii="Corbel" w:hAnsi="Corbel" w:cs="Sans Serif Collection"/>
            </w:rPr>
            <w:alias w:val="Enter amount:"/>
            <w:tag w:val="Enter amount:"/>
            <w:id w:val="-396906652"/>
            <w:placeholder>
              <w:docPart w:val="593D16A84AE24393A835AFEB8221898A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47" w:type="dxa"/>
              </w:tcPr>
              <w:p w14:paraId="27F71E38" w14:textId="77777777" w:rsidR="001305C3" w:rsidRPr="008C1710" w:rsidRDefault="001305C3" w:rsidP="00CB34FD">
                <w:pPr>
                  <w:pStyle w:val="Amoun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orbel" w:hAnsi="Corbel" w:cs="Sans Serif Collection"/>
                  </w:rPr>
                </w:pPr>
                <w:r w:rsidRPr="008C1710">
                  <w:rPr>
                    <w:rFonts w:ascii="Corbel" w:hAnsi="Corbel" w:cs="Sans Serif Collection"/>
                  </w:rPr>
                  <w:t>Enter amount</w:t>
                </w:r>
              </w:p>
            </w:tc>
          </w:sdtContent>
        </w:sdt>
      </w:tr>
      <w:tr w:rsidR="001305C3" w:rsidRPr="008C1710" w14:paraId="61E54C18" w14:textId="77777777" w:rsidTr="00B70BA4">
        <w:sdt>
          <w:sdtPr>
            <w:rPr>
              <w:rFonts w:ascii="Corbel" w:hAnsi="Corbel" w:cs="Sans Serif Collection"/>
            </w:rPr>
            <w:alias w:val="Enter description 3:"/>
            <w:tag w:val="Enter description 3:"/>
            <w:id w:val="-1390184956"/>
            <w:placeholder>
              <w:docPart w:val="BADFA056AA394405BD1651C4A83AE844"/>
            </w:placeholder>
            <w:temporary/>
            <w:showingPlcHdr/>
            <w15:appearance w15:val="hidden"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553" w:type="dxa"/>
              </w:tcPr>
              <w:p w14:paraId="49D35749" w14:textId="77777777" w:rsidR="001305C3" w:rsidRPr="008C1710" w:rsidRDefault="001305C3" w:rsidP="00CB34FD">
                <w:pPr>
                  <w:spacing w:line="276" w:lineRule="auto"/>
                  <w:rPr>
                    <w:rFonts w:ascii="Corbel" w:hAnsi="Corbel" w:cs="Sans Serif Collection"/>
                    <w:b/>
                  </w:rPr>
                </w:pPr>
                <w:r w:rsidRPr="008C1710">
                  <w:rPr>
                    <w:rFonts w:ascii="Corbel" w:hAnsi="Corbel" w:cs="Sans Serif Collection"/>
                  </w:rPr>
                  <w:t>Enter description</w:t>
                </w:r>
                <w:r w:rsidR="00B862E8" w:rsidRPr="008C1710">
                  <w:rPr>
                    <w:rFonts w:ascii="Corbel" w:hAnsi="Corbel" w:cs="Sans Serif Collection"/>
                  </w:rPr>
                  <w:t xml:space="preserve"> 3</w:t>
                </w:r>
              </w:p>
            </w:tc>
          </w:sdtContent>
        </w:sdt>
        <w:sdt>
          <w:sdtPr>
            <w:rPr>
              <w:rFonts w:ascii="Corbel" w:hAnsi="Corbel" w:cs="Sans Serif Collection"/>
            </w:rPr>
            <w:alias w:val="Enter amount:"/>
            <w:tag w:val="Enter amount:"/>
            <w:id w:val="1572385051"/>
            <w:placeholder>
              <w:docPart w:val="6F5BFBD1DCC04464A351ACDC3D8BB916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47" w:type="dxa"/>
              </w:tcPr>
              <w:p w14:paraId="4BC8655C" w14:textId="77777777" w:rsidR="001305C3" w:rsidRPr="008C1710" w:rsidRDefault="001305C3" w:rsidP="00CB34FD">
                <w:pPr>
                  <w:pStyle w:val="Amoun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orbel" w:hAnsi="Corbel" w:cs="Sans Serif Collection"/>
                  </w:rPr>
                </w:pPr>
                <w:r w:rsidRPr="008C1710">
                  <w:rPr>
                    <w:rFonts w:ascii="Corbel" w:hAnsi="Corbel" w:cs="Sans Serif Collection"/>
                  </w:rPr>
                  <w:t>Enter amount</w:t>
                </w:r>
              </w:p>
            </w:tc>
          </w:sdtContent>
        </w:sdt>
      </w:tr>
      <w:tr w:rsidR="001305C3" w:rsidRPr="008C1710" w14:paraId="193712CF" w14:textId="77777777" w:rsidTr="00B70BA4">
        <w:sdt>
          <w:sdtPr>
            <w:rPr>
              <w:rFonts w:ascii="Corbel" w:hAnsi="Corbel" w:cs="Sans Serif Collection"/>
            </w:rPr>
            <w:alias w:val="Enter description 4:"/>
            <w:tag w:val="Enter description 4:"/>
            <w:id w:val="342211243"/>
            <w:placeholder>
              <w:docPart w:val="EDAF537E748F49E298A51DDF3366FCCE"/>
            </w:placeholder>
            <w:temporary/>
            <w:showingPlcHdr/>
            <w15:appearance w15:val="hidden"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553" w:type="dxa"/>
              </w:tcPr>
              <w:p w14:paraId="34A50E1C" w14:textId="77777777" w:rsidR="001305C3" w:rsidRPr="008C1710" w:rsidRDefault="001305C3" w:rsidP="00CB34FD">
                <w:pPr>
                  <w:spacing w:line="276" w:lineRule="auto"/>
                  <w:rPr>
                    <w:rFonts w:ascii="Corbel" w:hAnsi="Corbel" w:cs="Sans Serif Collection"/>
                    <w:b/>
                  </w:rPr>
                </w:pPr>
                <w:r w:rsidRPr="008C1710">
                  <w:rPr>
                    <w:rFonts w:ascii="Corbel" w:hAnsi="Corbel" w:cs="Sans Serif Collection"/>
                  </w:rPr>
                  <w:t>Enter description</w:t>
                </w:r>
                <w:r w:rsidR="00B862E8" w:rsidRPr="008C1710">
                  <w:rPr>
                    <w:rFonts w:ascii="Corbel" w:hAnsi="Corbel" w:cs="Sans Serif Collection"/>
                  </w:rPr>
                  <w:t xml:space="preserve"> 4</w:t>
                </w:r>
              </w:p>
            </w:tc>
          </w:sdtContent>
        </w:sdt>
        <w:sdt>
          <w:sdtPr>
            <w:rPr>
              <w:rFonts w:ascii="Corbel" w:hAnsi="Corbel" w:cs="Sans Serif Collection"/>
            </w:rPr>
            <w:alias w:val="Enter amount:"/>
            <w:tag w:val="Enter amount:"/>
            <w:id w:val="917447180"/>
            <w:placeholder>
              <w:docPart w:val="A66CE51AFC2B4BAB8B026AB84A040B2E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47" w:type="dxa"/>
              </w:tcPr>
              <w:p w14:paraId="3B1B1666" w14:textId="77777777" w:rsidR="001305C3" w:rsidRPr="008C1710" w:rsidRDefault="001305C3" w:rsidP="00CB34FD">
                <w:pPr>
                  <w:pStyle w:val="Amoun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orbel" w:hAnsi="Corbel" w:cs="Sans Serif Collection"/>
                  </w:rPr>
                </w:pPr>
                <w:r w:rsidRPr="008C1710">
                  <w:rPr>
                    <w:rFonts w:ascii="Corbel" w:hAnsi="Corbel" w:cs="Sans Serif Collection"/>
                  </w:rPr>
                  <w:t>Enter amount</w:t>
                </w:r>
              </w:p>
            </w:tc>
          </w:sdtContent>
        </w:sdt>
      </w:tr>
      <w:tr w:rsidR="001305C3" w:rsidRPr="008C1710" w14:paraId="52A7E207" w14:textId="77777777" w:rsidTr="00B70BA4">
        <w:sdt>
          <w:sdtPr>
            <w:rPr>
              <w:rFonts w:ascii="Corbel" w:hAnsi="Corbel" w:cs="Sans Serif Collection"/>
            </w:rPr>
            <w:alias w:val="Enter description 5:"/>
            <w:tag w:val="Enter description 5:"/>
            <w:id w:val="835037323"/>
            <w:placeholder>
              <w:docPart w:val="A3C8AE03DFB14757AB7CBEACC38D4B21"/>
            </w:placeholder>
            <w:temporary/>
            <w:showingPlcHdr/>
            <w15:appearance w15:val="hidden"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553" w:type="dxa"/>
              </w:tcPr>
              <w:p w14:paraId="70D95B2D" w14:textId="77777777" w:rsidR="001305C3" w:rsidRPr="008C1710" w:rsidRDefault="001305C3" w:rsidP="00CB34FD">
                <w:pPr>
                  <w:spacing w:line="276" w:lineRule="auto"/>
                  <w:rPr>
                    <w:rFonts w:ascii="Corbel" w:hAnsi="Corbel" w:cs="Sans Serif Collection"/>
                    <w:b/>
                  </w:rPr>
                </w:pPr>
                <w:r w:rsidRPr="008C1710">
                  <w:rPr>
                    <w:rFonts w:ascii="Corbel" w:hAnsi="Corbel" w:cs="Sans Serif Collection"/>
                  </w:rPr>
                  <w:t>Enter description</w:t>
                </w:r>
                <w:r w:rsidR="00B862E8" w:rsidRPr="008C1710">
                  <w:rPr>
                    <w:rFonts w:ascii="Corbel" w:hAnsi="Corbel" w:cs="Sans Serif Collection"/>
                  </w:rPr>
                  <w:t xml:space="preserve"> 5</w:t>
                </w:r>
              </w:p>
            </w:tc>
          </w:sdtContent>
        </w:sdt>
        <w:sdt>
          <w:sdtPr>
            <w:rPr>
              <w:rFonts w:ascii="Corbel" w:hAnsi="Corbel" w:cs="Sans Serif Collection"/>
            </w:rPr>
            <w:alias w:val="Enter amount:"/>
            <w:tag w:val="Enter amount:"/>
            <w:id w:val="-1491561275"/>
            <w:placeholder>
              <w:docPart w:val="4DBB983E6DA04FA3844362E4A00C1919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47" w:type="dxa"/>
              </w:tcPr>
              <w:p w14:paraId="5D8BAE3A" w14:textId="77777777" w:rsidR="001305C3" w:rsidRPr="008C1710" w:rsidRDefault="001305C3" w:rsidP="00CB34FD">
                <w:pPr>
                  <w:pStyle w:val="Amoun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orbel" w:hAnsi="Corbel" w:cs="Sans Serif Collection"/>
                  </w:rPr>
                </w:pPr>
                <w:r w:rsidRPr="008C1710">
                  <w:rPr>
                    <w:rFonts w:ascii="Corbel" w:hAnsi="Corbel" w:cs="Sans Serif Collection"/>
                  </w:rPr>
                  <w:t>Enter amount</w:t>
                </w:r>
              </w:p>
            </w:tc>
          </w:sdtContent>
        </w:sdt>
      </w:tr>
      <w:tr w:rsidR="001305C3" w:rsidRPr="008C1710" w14:paraId="1FF781C7" w14:textId="77777777" w:rsidTr="00B70BA4">
        <w:sdt>
          <w:sdtPr>
            <w:rPr>
              <w:rFonts w:ascii="Corbel" w:hAnsi="Corbel" w:cs="Sans Serif Collection"/>
            </w:rPr>
            <w:alias w:val="Enter description 6:"/>
            <w:tag w:val="Enter description 6:"/>
            <w:id w:val="1571612869"/>
            <w:placeholder>
              <w:docPart w:val="A721B2C843AD4E55BC7553473ED8ADAF"/>
            </w:placeholder>
            <w:temporary/>
            <w:showingPlcHdr/>
            <w15:appearance w15:val="hidden"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553" w:type="dxa"/>
              </w:tcPr>
              <w:p w14:paraId="0D970328" w14:textId="77777777" w:rsidR="001305C3" w:rsidRPr="008C1710" w:rsidRDefault="001305C3" w:rsidP="00CB34FD">
                <w:pPr>
                  <w:spacing w:line="276" w:lineRule="auto"/>
                  <w:rPr>
                    <w:rFonts w:ascii="Corbel" w:hAnsi="Corbel" w:cs="Sans Serif Collection"/>
                    <w:b/>
                  </w:rPr>
                </w:pPr>
                <w:r w:rsidRPr="008C1710">
                  <w:rPr>
                    <w:rFonts w:ascii="Corbel" w:hAnsi="Corbel" w:cs="Sans Serif Collection"/>
                  </w:rPr>
                  <w:t>Enter description</w:t>
                </w:r>
                <w:r w:rsidR="00B862E8" w:rsidRPr="008C1710">
                  <w:rPr>
                    <w:rFonts w:ascii="Corbel" w:hAnsi="Corbel" w:cs="Sans Serif Collection"/>
                  </w:rPr>
                  <w:t xml:space="preserve"> 6</w:t>
                </w:r>
              </w:p>
            </w:tc>
          </w:sdtContent>
        </w:sdt>
        <w:sdt>
          <w:sdtPr>
            <w:rPr>
              <w:rFonts w:ascii="Corbel" w:hAnsi="Corbel" w:cs="Sans Serif Collection"/>
            </w:rPr>
            <w:alias w:val="Enter amount:"/>
            <w:tag w:val="Enter amount:"/>
            <w:id w:val="-1855711673"/>
            <w:placeholder>
              <w:docPart w:val="57AB6A35D9D043768F8AD736007F5815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47" w:type="dxa"/>
              </w:tcPr>
              <w:p w14:paraId="7560DC7C" w14:textId="77777777" w:rsidR="001305C3" w:rsidRPr="008C1710" w:rsidRDefault="001305C3" w:rsidP="00CB34FD">
                <w:pPr>
                  <w:pStyle w:val="Amoun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orbel" w:hAnsi="Corbel" w:cs="Sans Serif Collection"/>
                  </w:rPr>
                </w:pPr>
                <w:r w:rsidRPr="008C1710">
                  <w:rPr>
                    <w:rFonts w:ascii="Corbel" w:hAnsi="Corbel" w:cs="Sans Serif Collection"/>
                  </w:rPr>
                  <w:t>Enter amount</w:t>
                </w:r>
              </w:p>
            </w:tc>
          </w:sdtContent>
        </w:sdt>
      </w:tr>
      <w:tr w:rsidR="001305C3" w:rsidRPr="008C1710" w14:paraId="4E5FC733" w14:textId="77777777" w:rsidTr="00B70BA4">
        <w:sdt>
          <w:sdtPr>
            <w:rPr>
              <w:rFonts w:ascii="Corbel" w:hAnsi="Corbel" w:cs="Sans Serif Collection"/>
            </w:rPr>
            <w:alias w:val="Enter description 7:"/>
            <w:tag w:val="Enter description 7:"/>
            <w:id w:val="-293830957"/>
            <w:placeholder>
              <w:docPart w:val="D683AADB84BD4A3BB2AC05913F27C4C4"/>
            </w:placeholder>
            <w:temporary/>
            <w:showingPlcHdr/>
            <w15:appearance w15:val="hidden"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553" w:type="dxa"/>
              </w:tcPr>
              <w:p w14:paraId="753A652A" w14:textId="77777777" w:rsidR="001305C3" w:rsidRPr="008C1710" w:rsidRDefault="001305C3" w:rsidP="00CB34FD">
                <w:pPr>
                  <w:spacing w:line="276" w:lineRule="auto"/>
                  <w:rPr>
                    <w:rFonts w:ascii="Corbel" w:hAnsi="Corbel" w:cs="Sans Serif Collection"/>
                    <w:b/>
                  </w:rPr>
                </w:pPr>
                <w:r w:rsidRPr="008C1710">
                  <w:rPr>
                    <w:rFonts w:ascii="Corbel" w:hAnsi="Corbel" w:cs="Sans Serif Collection"/>
                  </w:rPr>
                  <w:t>Enter description</w:t>
                </w:r>
                <w:r w:rsidR="00B862E8" w:rsidRPr="008C1710">
                  <w:rPr>
                    <w:rFonts w:ascii="Corbel" w:hAnsi="Corbel" w:cs="Sans Serif Collection"/>
                  </w:rPr>
                  <w:t xml:space="preserve"> 7</w:t>
                </w:r>
              </w:p>
            </w:tc>
          </w:sdtContent>
        </w:sdt>
        <w:sdt>
          <w:sdtPr>
            <w:rPr>
              <w:rFonts w:ascii="Corbel" w:hAnsi="Corbel" w:cs="Sans Serif Collection"/>
            </w:rPr>
            <w:alias w:val="Enter amount:"/>
            <w:tag w:val="Enter amount:"/>
            <w:id w:val="-990633805"/>
            <w:placeholder>
              <w:docPart w:val="B6CB6D4509F249E88024BDB73EA3CC9B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47" w:type="dxa"/>
              </w:tcPr>
              <w:p w14:paraId="5C47ED19" w14:textId="77777777" w:rsidR="001305C3" w:rsidRPr="008C1710" w:rsidRDefault="001305C3" w:rsidP="00CB34FD">
                <w:pPr>
                  <w:pStyle w:val="Amoun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orbel" w:hAnsi="Corbel" w:cs="Sans Serif Collection"/>
                  </w:rPr>
                </w:pPr>
                <w:r w:rsidRPr="008C1710">
                  <w:rPr>
                    <w:rFonts w:ascii="Corbel" w:hAnsi="Corbel" w:cs="Sans Serif Collection"/>
                  </w:rPr>
                  <w:t>Enter amount</w:t>
                </w:r>
              </w:p>
            </w:tc>
          </w:sdtContent>
        </w:sdt>
      </w:tr>
      <w:tr w:rsidR="001305C3" w:rsidRPr="008C1710" w14:paraId="7F390ECB" w14:textId="77777777" w:rsidTr="00B70BA4">
        <w:sdt>
          <w:sdtPr>
            <w:rPr>
              <w:rFonts w:ascii="Corbel" w:hAnsi="Corbel" w:cs="Sans Serif Collection"/>
            </w:rPr>
            <w:alias w:val="Enter description 8:"/>
            <w:tag w:val="Enter description 8:"/>
            <w:id w:val="967552897"/>
            <w:placeholder>
              <w:docPart w:val="31A6305456E54CB49B5F90B5ED5EE064"/>
            </w:placeholder>
            <w:temporary/>
            <w:showingPlcHdr/>
            <w15:appearance w15:val="hidden"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553" w:type="dxa"/>
              </w:tcPr>
              <w:p w14:paraId="4B69D7AD" w14:textId="77777777" w:rsidR="001305C3" w:rsidRPr="008C1710" w:rsidRDefault="001305C3" w:rsidP="00CB34FD">
                <w:pPr>
                  <w:spacing w:line="276" w:lineRule="auto"/>
                  <w:rPr>
                    <w:rFonts w:ascii="Corbel" w:hAnsi="Corbel" w:cs="Sans Serif Collection"/>
                    <w:b/>
                  </w:rPr>
                </w:pPr>
                <w:r w:rsidRPr="008C1710">
                  <w:rPr>
                    <w:rFonts w:ascii="Corbel" w:hAnsi="Corbel" w:cs="Sans Serif Collection"/>
                  </w:rPr>
                  <w:t>Enter description</w:t>
                </w:r>
                <w:r w:rsidR="00B862E8" w:rsidRPr="008C1710">
                  <w:rPr>
                    <w:rFonts w:ascii="Corbel" w:hAnsi="Corbel" w:cs="Sans Serif Collection"/>
                  </w:rPr>
                  <w:t xml:space="preserve"> 8</w:t>
                </w:r>
              </w:p>
            </w:tc>
          </w:sdtContent>
        </w:sdt>
        <w:sdt>
          <w:sdtPr>
            <w:rPr>
              <w:rFonts w:ascii="Corbel" w:hAnsi="Corbel" w:cs="Sans Serif Collection"/>
            </w:rPr>
            <w:alias w:val="Enter amount:"/>
            <w:tag w:val="Enter amount:"/>
            <w:id w:val="1436634958"/>
            <w:placeholder>
              <w:docPart w:val="96D4FBB5B6C44816A72E7E448EE4F3E6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47" w:type="dxa"/>
              </w:tcPr>
              <w:p w14:paraId="3683F41F" w14:textId="77777777" w:rsidR="001305C3" w:rsidRPr="008C1710" w:rsidRDefault="001305C3" w:rsidP="00CB34FD">
                <w:pPr>
                  <w:pStyle w:val="Amoun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orbel" w:hAnsi="Corbel" w:cs="Sans Serif Collection"/>
                  </w:rPr>
                </w:pPr>
                <w:r w:rsidRPr="008C1710">
                  <w:rPr>
                    <w:rFonts w:ascii="Corbel" w:hAnsi="Corbel" w:cs="Sans Serif Collection"/>
                  </w:rPr>
                  <w:t>Enter amount</w:t>
                </w:r>
              </w:p>
            </w:tc>
          </w:sdtContent>
        </w:sdt>
      </w:tr>
      <w:tr w:rsidR="001305C3" w:rsidRPr="008C1710" w14:paraId="1E5F3408" w14:textId="77777777" w:rsidTr="00B70BA4">
        <w:sdt>
          <w:sdtPr>
            <w:rPr>
              <w:rFonts w:ascii="Corbel" w:hAnsi="Corbel" w:cs="Sans Serif Collection"/>
            </w:rPr>
            <w:alias w:val="Enter description 9:"/>
            <w:tag w:val="Enter description 9:"/>
            <w:id w:val="1457910011"/>
            <w:placeholder>
              <w:docPart w:val="B19BFDBD25D5497CAC2EC2A394817FB4"/>
            </w:placeholder>
            <w:temporary/>
            <w:showingPlcHdr/>
            <w15:appearance w15:val="hidden"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553" w:type="dxa"/>
              </w:tcPr>
              <w:p w14:paraId="4AF9712A" w14:textId="77777777" w:rsidR="001305C3" w:rsidRPr="008C1710" w:rsidRDefault="001305C3" w:rsidP="00CB34FD">
                <w:pPr>
                  <w:spacing w:line="276" w:lineRule="auto"/>
                  <w:rPr>
                    <w:rFonts w:ascii="Corbel" w:hAnsi="Corbel" w:cs="Sans Serif Collection"/>
                    <w:b/>
                  </w:rPr>
                </w:pPr>
                <w:r w:rsidRPr="008C1710">
                  <w:rPr>
                    <w:rFonts w:ascii="Corbel" w:hAnsi="Corbel" w:cs="Sans Serif Collection"/>
                  </w:rPr>
                  <w:t>Enter description</w:t>
                </w:r>
                <w:r w:rsidR="00B862E8" w:rsidRPr="008C1710">
                  <w:rPr>
                    <w:rFonts w:ascii="Corbel" w:hAnsi="Corbel" w:cs="Sans Serif Collection"/>
                  </w:rPr>
                  <w:t xml:space="preserve"> 9</w:t>
                </w:r>
              </w:p>
            </w:tc>
          </w:sdtContent>
        </w:sdt>
        <w:sdt>
          <w:sdtPr>
            <w:rPr>
              <w:rFonts w:ascii="Corbel" w:hAnsi="Corbel" w:cs="Sans Serif Collection"/>
            </w:rPr>
            <w:alias w:val="Enter amount:"/>
            <w:tag w:val="Enter amount:"/>
            <w:id w:val="1482501109"/>
            <w:placeholder>
              <w:docPart w:val="26688971C2B5499BB287A88B212C33DE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47" w:type="dxa"/>
              </w:tcPr>
              <w:p w14:paraId="5E7735FE" w14:textId="77777777" w:rsidR="001305C3" w:rsidRPr="008C1710" w:rsidRDefault="001305C3" w:rsidP="00CB34FD">
                <w:pPr>
                  <w:pStyle w:val="Amoun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orbel" w:hAnsi="Corbel" w:cs="Sans Serif Collection"/>
                  </w:rPr>
                </w:pPr>
                <w:r w:rsidRPr="008C1710">
                  <w:rPr>
                    <w:rFonts w:ascii="Corbel" w:hAnsi="Corbel" w:cs="Sans Serif Collection"/>
                  </w:rPr>
                  <w:t>Enter amount</w:t>
                </w:r>
              </w:p>
            </w:tc>
          </w:sdtContent>
        </w:sdt>
      </w:tr>
      <w:tr w:rsidR="001305C3" w:rsidRPr="008C1710" w14:paraId="3518034C" w14:textId="77777777" w:rsidTr="00B70BA4">
        <w:sdt>
          <w:sdtPr>
            <w:rPr>
              <w:rFonts w:ascii="Corbel" w:hAnsi="Corbel" w:cs="Sans Serif Collection"/>
            </w:rPr>
            <w:alias w:val="Enter description 10:"/>
            <w:tag w:val="Enter description 10:"/>
            <w:id w:val="-778407285"/>
            <w:placeholder>
              <w:docPart w:val="841F014A80284E1F9503E727934E43A7"/>
            </w:placeholder>
            <w:temporary/>
            <w:showingPlcHdr/>
            <w15:appearance w15:val="hidden"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553" w:type="dxa"/>
              </w:tcPr>
              <w:p w14:paraId="455BD9D1" w14:textId="77777777" w:rsidR="001305C3" w:rsidRPr="008C1710" w:rsidRDefault="001305C3" w:rsidP="00CB34FD">
                <w:pPr>
                  <w:spacing w:line="276" w:lineRule="auto"/>
                  <w:rPr>
                    <w:rFonts w:ascii="Corbel" w:hAnsi="Corbel" w:cs="Sans Serif Collection"/>
                    <w:b/>
                  </w:rPr>
                </w:pPr>
                <w:r w:rsidRPr="008C1710">
                  <w:rPr>
                    <w:rFonts w:ascii="Corbel" w:hAnsi="Corbel" w:cs="Sans Serif Collection"/>
                  </w:rPr>
                  <w:t>Enter description</w:t>
                </w:r>
                <w:r w:rsidR="00B862E8" w:rsidRPr="008C1710">
                  <w:rPr>
                    <w:rFonts w:ascii="Corbel" w:hAnsi="Corbel" w:cs="Sans Serif Collection"/>
                  </w:rPr>
                  <w:t xml:space="preserve"> 10</w:t>
                </w:r>
              </w:p>
            </w:tc>
          </w:sdtContent>
        </w:sdt>
        <w:tc>
          <w:tcPr>
            <w:tcW w:w="2247" w:type="dxa"/>
          </w:tcPr>
          <w:p w14:paraId="6FC008A1" w14:textId="77777777" w:rsidR="001305C3" w:rsidRPr="008C1710" w:rsidRDefault="001C2A2D" w:rsidP="00CB34FD">
            <w:pPr>
              <w:pStyle w:val="Amou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Sans Serif Collection"/>
              </w:rPr>
            </w:pPr>
            <w:sdt>
              <w:sdtPr>
                <w:rPr>
                  <w:rFonts w:ascii="Corbel" w:hAnsi="Corbel" w:cs="Sans Serif Collection"/>
                </w:rPr>
                <w:alias w:val="Enter amount:"/>
                <w:tag w:val="Enter amount:"/>
                <w:id w:val="1700047335"/>
                <w:placeholder>
                  <w:docPart w:val="9E5EA4BF76CA433A9E074D8350CFC804"/>
                </w:placeholder>
                <w:temporary/>
                <w:showingPlcHdr/>
                <w15:appearance w15:val="hidden"/>
              </w:sdtPr>
              <w:sdtEndPr/>
              <w:sdtContent>
                <w:r w:rsidR="001305C3" w:rsidRPr="008C1710">
                  <w:rPr>
                    <w:rFonts w:ascii="Corbel" w:hAnsi="Corbel" w:cs="Sans Serif Collection"/>
                  </w:rPr>
                  <w:t>Enter amount</w:t>
                </w:r>
              </w:sdtContent>
            </w:sdt>
          </w:p>
        </w:tc>
      </w:tr>
      <w:tr w:rsidR="001305C3" w:rsidRPr="008C1710" w14:paraId="31CDB7EE" w14:textId="77777777" w:rsidTr="00B70B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3" w:type="dxa"/>
          </w:tcPr>
          <w:p w14:paraId="6B0000D7" w14:textId="2E669504" w:rsidR="001305C3" w:rsidRPr="00C528DE" w:rsidRDefault="00ED6BA7" w:rsidP="00C506F0">
            <w:pPr>
              <w:rPr>
                <w:rFonts w:ascii="Corbel" w:hAnsi="Corbel" w:cs="Sans Serif Collection"/>
              </w:rPr>
            </w:pPr>
            <w:r w:rsidRPr="00C528DE">
              <w:rPr>
                <w:rStyle w:val="Emphasis"/>
                <w:rFonts w:ascii="Corbel" w:hAnsi="Corbel" w:cs="Sans Serif Collection"/>
              </w:rPr>
              <w:t>S</w:t>
            </w:r>
            <w:r w:rsidRPr="00C528DE">
              <w:rPr>
                <w:rStyle w:val="Emphasis"/>
                <w:rFonts w:ascii="Corbel" w:hAnsi="Corbel"/>
              </w:rPr>
              <w:t>ub</w:t>
            </w:r>
            <w:r w:rsidR="00B81CF4" w:rsidRPr="00C528DE">
              <w:rPr>
                <w:rStyle w:val="Emphasis"/>
                <w:rFonts w:ascii="Corbel" w:hAnsi="Corbel"/>
              </w:rPr>
              <w:t>total</w:t>
            </w:r>
          </w:p>
        </w:tc>
        <w:tc>
          <w:tcPr>
            <w:tcW w:w="2247" w:type="dxa"/>
          </w:tcPr>
          <w:p w14:paraId="7A2D2ABE" w14:textId="2090E33F" w:rsidR="001305C3" w:rsidRPr="00C528DE" w:rsidRDefault="00C528DE" w:rsidP="00CB34FD">
            <w:pPr>
              <w:pStyle w:val="Amou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Sans Serif Collection"/>
              </w:rPr>
            </w:pPr>
            <w:r w:rsidRPr="00976260">
              <w:rPr>
                <w:rFonts w:ascii="Corbel" w:hAnsi="Corbel" w:cs="Sans Serif Collection"/>
                <w:color w:val="0070C0"/>
              </w:rPr>
              <w:t>E</w:t>
            </w:r>
            <w:r w:rsidRPr="00976260">
              <w:rPr>
                <w:rFonts w:ascii="Corbel" w:hAnsi="Corbel"/>
                <w:color w:val="0070C0"/>
              </w:rPr>
              <w:t>nter subtotal</w:t>
            </w:r>
          </w:p>
        </w:tc>
      </w:tr>
      <w:tr w:rsidR="008C1710" w:rsidRPr="008C1710" w14:paraId="010303C7" w14:textId="77777777" w:rsidTr="00B70B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3" w:type="dxa"/>
          </w:tcPr>
          <w:p w14:paraId="5343626C" w14:textId="281BDCA8" w:rsidR="008C1710" w:rsidRPr="00C528DE" w:rsidRDefault="008C1710" w:rsidP="008C1710">
            <w:pPr>
              <w:rPr>
                <w:rStyle w:val="Emphasis"/>
                <w:rFonts w:ascii="Corbel" w:hAnsi="Corbel" w:cs="Sans Serif Collection"/>
              </w:rPr>
            </w:pPr>
            <w:r w:rsidRPr="00C528DE">
              <w:rPr>
                <w:rFonts w:ascii="Corbel" w:hAnsi="Corbel" w:cs="Sans Serif Collection"/>
              </w:rPr>
              <w:t>T</w:t>
            </w:r>
            <w:r w:rsidRPr="00C528DE">
              <w:rPr>
                <w:rFonts w:ascii="Corbel" w:hAnsi="Corbel"/>
              </w:rPr>
              <w:t>axes</w:t>
            </w:r>
          </w:p>
        </w:tc>
        <w:tc>
          <w:tcPr>
            <w:tcW w:w="2247" w:type="dxa"/>
          </w:tcPr>
          <w:p w14:paraId="5B23A1CC" w14:textId="383B01D9" w:rsidR="008C1710" w:rsidRPr="00C528DE" w:rsidRDefault="00F00A08" w:rsidP="008C1710">
            <w:pPr>
              <w:pStyle w:val="Amou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Sans Serif Collection"/>
              </w:rPr>
            </w:pPr>
            <w:r w:rsidRPr="00C528DE">
              <w:rPr>
                <w:rFonts w:ascii="Corbel" w:hAnsi="Corbel" w:cs="Sans Serif Collection"/>
              </w:rPr>
              <w:t>E</w:t>
            </w:r>
            <w:r w:rsidRPr="00C528DE">
              <w:rPr>
                <w:rFonts w:ascii="Corbel" w:hAnsi="Corbel"/>
              </w:rPr>
              <w:t>nter tax amount</w:t>
            </w:r>
          </w:p>
        </w:tc>
      </w:tr>
      <w:tr w:rsidR="00B81CF4" w:rsidRPr="008C1710" w14:paraId="7BEDBF86" w14:textId="77777777" w:rsidTr="00B70BA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8553" w:type="dxa"/>
          </w:tcPr>
          <w:p w14:paraId="223AD48D" w14:textId="53BBF85A" w:rsidR="00B81CF4" w:rsidRPr="00C528DE" w:rsidRDefault="00B81CF4" w:rsidP="00C506F0">
            <w:pPr>
              <w:rPr>
                <w:rStyle w:val="Emphasis"/>
                <w:rFonts w:ascii="Corbel" w:hAnsi="Corbel" w:cs="Sans Serif Collection"/>
              </w:rPr>
            </w:pPr>
            <w:r w:rsidRPr="00C528DE">
              <w:rPr>
                <w:rStyle w:val="Emphasis"/>
                <w:rFonts w:ascii="Corbel" w:hAnsi="Corbel" w:cs="Sans Serif Collection"/>
              </w:rPr>
              <w:t xml:space="preserve">Total </w:t>
            </w:r>
            <w:r w:rsidR="008C1710" w:rsidRPr="00C528DE">
              <w:rPr>
                <w:rStyle w:val="Emphasis"/>
                <w:rFonts w:ascii="Corbel" w:hAnsi="Corbel" w:cs="Sans Serif Collection"/>
              </w:rPr>
              <w:t>amount due</w:t>
            </w:r>
          </w:p>
        </w:tc>
        <w:tc>
          <w:tcPr>
            <w:tcW w:w="2247" w:type="dxa"/>
          </w:tcPr>
          <w:p w14:paraId="45F8FC24" w14:textId="0CCFEC96" w:rsidR="00B81CF4" w:rsidRPr="00C528DE" w:rsidRDefault="00F00A08" w:rsidP="00CB34FD">
            <w:pPr>
              <w:pStyle w:val="Amoun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Sans Serif Collection"/>
              </w:rPr>
            </w:pPr>
            <w:r w:rsidRPr="00C528DE">
              <w:rPr>
                <w:rFonts w:ascii="Corbel" w:hAnsi="Corbel" w:cs="Sans Serif Collection"/>
              </w:rPr>
              <w:t>E</w:t>
            </w:r>
            <w:r w:rsidRPr="00C528DE">
              <w:rPr>
                <w:rFonts w:ascii="Corbel" w:hAnsi="Corbel"/>
              </w:rPr>
              <w:t>nter total amount</w:t>
            </w:r>
          </w:p>
        </w:tc>
      </w:tr>
    </w:tbl>
    <w:p w14:paraId="6D92FD2A" w14:textId="77777777" w:rsidR="00786E4C" w:rsidRPr="008C1710" w:rsidRDefault="00786E4C" w:rsidP="006224C3">
      <w:pPr>
        <w:pStyle w:val="Closing"/>
        <w:rPr>
          <w:rFonts w:ascii="Corbel" w:hAnsi="Corbel" w:cs="Sans Serif Collection"/>
        </w:rPr>
      </w:pPr>
    </w:p>
    <w:p w14:paraId="31C50C18" w14:textId="11D28FC3" w:rsidR="00424AE2" w:rsidRDefault="00544DC0">
      <w:pPr>
        <w:pStyle w:val="Closing"/>
        <w:rPr>
          <w:rFonts w:ascii="Corbel" w:hAnsi="Corbel" w:cs="Sans Serif Collection"/>
        </w:rPr>
      </w:pPr>
      <w:r>
        <w:rPr>
          <w:rFonts w:ascii="Corbel" w:hAnsi="Corbel" w:cs="Sans Serif Collection"/>
        </w:rPr>
        <w:t xml:space="preserve">Payment is due within </w:t>
      </w:r>
      <w:r w:rsidR="00AE11DC">
        <w:rPr>
          <w:rFonts w:ascii="Corbel" w:hAnsi="Corbel" w:cs="Sans Serif Collection"/>
        </w:rPr>
        <w:t>[</w:t>
      </w:r>
      <w:r>
        <w:rPr>
          <w:rFonts w:ascii="Corbel" w:hAnsi="Corbel" w:cs="Sans Serif Collection"/>
        </w:rPr>
        <w:t>30</w:t>
      </w:r>
      <w:r w:rsidR="00AE11DC">
        <w:rPr>
          <w:rFonts w:ascii="Corbel" w:hAnsi="Corbel" w:cs="Sans Serif Collection"/>
        </w:rPr>
        <w:t>]</w:t>
      </w:r>
      <w:r>
        <w:rPr>
          <w:rFonts w:ascii="Corbel" w:hAnsi="Corbel" w:cs="Sans Serif Collection"/>
        </w:rPr>
        <w:t xml:space="preserve"> days</w:t>
      </w:r>
      <w:r w:rsidR="009967DB">
        <w:rPr>
          <w:rFonts w:ascii="Corbel" w:hAnsi="Corbel" w:cs="Sans Serif Collection"/>
        </w:rPr>
        <w:t>.</w:t>
      </w:r>
    </w:p>
    <w:p w14:paraId="285DF2EE" w14:textId="77777777" w:rsidR="009967DB" w:rsidRPr="008C1710" w:rsidRDefault="009967DB">
      <w:pPr>
        <w:pStyle w:val="Closing"/>
        <w:rPr>
          <w:rFonts w:ascii="Corbel" w:hAnsi="Corbel" w:cs="Sans Serif Collection"/>
        </w:rPr>
      </w:pPr>
    </w:p>
    <w:p w14:paraId="76C2C635" w14:textId="6CAD858A" w:rsidR="004A77DA" w:rsidRPr="00544DC0" w:rsidRDefault="00544DC0">
      <w:pPr>
        <w:pStyle w:val="Closing"/>
        <w:rPr>
          <w:rFonts w:ascii="Corbel" w:hAnsi="Corbel" w:cs="Sans Serif Collection"/>
          <w:b/>
          <w:bCs/>
        </w:rPr>
      </w:pPr>
      <w:r w:rsidRPr="00544DC0">
        <w:rPr>
          <w:rFonts w:ascii="Corbel" w:hAnsi="Corbel" w:cs="Sans Serif Collection"/>
          <w:b/>
          <w:bCs/>
        </w:rPr>
        <w:t>Payment methods:</w:t>
      </w:r>
    </w:p>
    <w:p w14:paraId="1F81849C" w14:textId="112BA04B" w:rsidR="00544DC0" w:rsidRDefault="00544DC0">
      <w:pPr>
        <w:pStyle w:val="Closing"/>
        <w:rPr>
          <w:rFonts w:ascii="Corbel" w:hAnsi="Corbel" w:cs="Sans Serif Collection"/>
        </w:rPr>
      </w:pPr>
      <w:r>
        <w:rPr>
          <w:rFonts w:ascii="Corbel" w:hAnsi="Corbel" w:cs="Sans Serif Collection"/>
        </w:rPr>
        <w:t xml:space="preserve">Check made out to </w:t>
      </w:r>
      <w:r w:rsidR="00AE11DC">
        <w:rPr>
          <w:rFonts w:ascii="Corbel" w:hAnsi="Corbel" w:cs="Sans Serif Collection"/>
        </w:rPr>
        <w:t>[</w:t>
      </w:r>
      <w:r>
        <w:rPr>
          <w:rFonts w:ascii="Corbel" w:hAnsi="Corbel" w:cs="Sans Serif Collection"/>
        </w:rPr>
        <w:t>Your Company Name</w:t>
      </w:r>
      <w:r w:rsidR="00AE11DC">
        <w:rPr>
          <w:rFonts w:ascii="Corbel" w:hAnsi="Corbel" w:cs="Sans Serif Collection"/>
        </w:rPr>
        <w:t>]</w:t>
      </w:r>
    </w:p>
    <w:p w14:paraId="5F9A69D7" w14:textId="77777777" w:rsidR="00AE11DC" w:rsidRDefault="001A66DE">
      <w:pPr>
        <w:pStyle w:val="Closing"/>
        <w:rPr>
          <w:rFonts w:ascii="Corbel" w:hAnsi="Corbel" w:cs="Sans Serif Collection"/>
        </w:rPr>
      </w:pPr>
      <w:r w:rsidRPr="001A66DE">
        <w:rPr>
          <w:rFonts w:ascii="Corbel" w:hAnsi="Corbel" w:cs="Sans Serif Collection"/>
          <w:b/>
          <w:bCs/>
        </w:rPr>
        <w:t>Bank Transfer Details:</w:t>
      </w:r>
      <w:r w:rsidRPr="001A66DE">
        <w:rPr>
          <w:rFonts w:ascii="Corbel" w:hAnsi="Corbel" w:cs="Sans Serif Collection"/>
        </w:rPr>
        <w:t xml:space="preserve"> </w:t>
      </w:r>
    </w:p>
    <w:p w14:paraId="11C3947F" w14:textId="77777777" w:rsidR="00AE11DC" w:rsidRDefault="001A66DE">
      <w:pPr>
        <w:pStyle w:val="Closing"/>
        <w:rPr>
          <w:rFonts w:ascii="Corbel" w:hAnsi="Corbel" w:cs="Sans Serif Collection"/>
        </w:rPr>
      </w:pPr>
      <w:r w:rsidRPr="001A66DE">
        <w:rPr>
          <w:rFonts w:ascii="Corbel" w:hAnsi="Corbel" w:cs="Sans Serif Collection"/>
        </w:rPr>
        <w:t xml:space="preserve">Bank Name: [Your Bank Name] </w:t>
      </w:r>
    </w:p>
    <w:p w14:paraId="6CC22CE8" w14:textId="77777777" w:rsidR="00AE11DC" w:rsidRDefault="001A66DE">
      <w:pPr>
        <w:pStyle w:val="Closing"/>
        <w:rPr>
          <w:rFonts w:ascii="Corbel" w:hAnsi="Corbel" w:cs="Sans Serif Collection"/>
        </w:rPr>
      </w:pPr>
      <w:r w:rsidRPr="001A66DE">
        <w:rPr>
          <w:rFonts w:ascii="Corbel" w:hAnsi="Corbel" w:cs="Sans Serif Collection"/>
        </w:rPr>
        <w:t xml:space="preserve">Account Name: [Your Company Name] </w:t>
      </w:r>
    </w:p>
    <w:p w14:paraId="2157B6B3" w14:textId="77777777" w:rsidR="00AE11DC" w:rsidRDefault="001A66DE">
      <w:pPr>
        <w:pStyle w:val="Closing"/>
        <w:rPr>
          <w:rFonts w:ascii="Corbel" w:hAnsi="Corbel" w:cs="Sans Serif Collection"/>
        </w:rPr>
      </w:pPr>
      <w:r w:rsidRPr="001A66DE">
        <w:rPr>
          <w:rFonts w:ascii="Corbel" w:hAnsi="Corbel" w:cs="Sans Serif Collection"/>
        </w:rPr>
        <w:t xml:space="preserve">Account Number: [Account Number] </w:t>
      </w:r>
    </w:p>
    <w:p w14:paraId="1E6ED2E0" w14:textId="7041A4AF" w:rsidR="009967DB" w:rsidRDefault="001A66DE">
      <w:pPr>
        <w:pStyle w:val="Closing"/>
        <w:rPr>
          <w:rFonts w:ascii="Corbel" w:hAnsi="Corbel" w:cs="Sans Serif Collection"/>
        </w:rPr>
      </w:pPr>
      <w:r w:rsidRPr="001A66DE">
        <w:rPr>
          <w:rFonts w:ascii="Corbel" w:hAnsi="Corbel" w:cs="Sans Serif Collection"/>
        </w:rPr>
        <w:t>Routing Number: [Routing Number]</w:t>
      </w:r>
    </w:p>
    <w:p w14:paraId="528A1E07" w14:textId="77777777" w:rsidR="004A77DA" w:rsidRDefault="004A77DA">
      <w:pPr>
        <w:pStyle w:val="Closing"/>
        <w:rPr>
          <w:rFonts w:ascii="Corbel" w:hAnsi="Corbel" w:cs="Sans Serif Collection"/>
        </w:rPr>
      </w:pPr>
    </w:p>
    <w:p w14:paraId="6F6DD4B3" w14:textId="0E2683F3" w:rsidR="00424AE2" w:rsidRPr="008C1710" w:rsidRDefault="001C2A2D">
      <w:pPr>
        <w:pStyle w:val="Closing"/>
        <w:rPr>
          <w:rFonts w:ascii="Corbel" w:hAnsi="Corbel" w:cs="Sans Serif Collection"/>
        </w:rPr>
      </w:pPr>
      <w:sdt>
        <w:sdtPr>
          <w:rPr>
            <w:rFonts w:ascii="Corbel" w:hAnsi="Corbel" w:cs="Sans Serif Collection"/>
          </w:rPr>
          <w:alias w:val="If you have any questions concerning this invoice, contact:"/>
          <w:tag w:val="If you have any questions concerning this invoice, contact:"/>
          <w:id w:val="-1915999693"/>
          <w:placeholder>
            <w:docPart w:val="D93DE04AA55A42BA835DECA0DAE926B1"/>
          </w:placeholder>
          <w:temporary/>
          <w:showingPlcHdr/>
          <w15:appearance w15:val="hidden"/>
        </w:sdtPr>
        <w:sdtEndPr/>
        <w:sdtContent>
          <w:r w:rsidR="003E2C99" w:rsidRPr="008C1710">
            <w:rPr>
              <w:rFonts w:ascii="Corbel" w:hAnsi="Corbel" w:cs="Sans Serif Collection"/>
            </w:rPr>
            <w:t>If you have any questions concerning this invoice,</w:t>
          </w:r>
        </w:sdtContent>
      </w:sdt>
      <w:r w:rsidR="003E2C99" w:rsidRPr="008C1710">
        <w:rPr>
          <w:rFonts w:ascii="Corbel" w:hAnsi="Corbel" w:cs="Sans Serif Collection"/>
        </w:rPr>
        <w:t xml:space="preserve"> </w:t>
      </w:r>
      <w:sdt>
        <w:sdtPr>
          <w:rPr>
            <w:rFonts w:ascii="Corbel" w:hAnsi="Corbel" w:cs="Sans Serif Collection"/>
          </w:rPr>
          <w:alias w:val="Contact:"/>
          <w:tag w:val="Contact:"/>
          <w:id w:val="-544830348"/>
          <w:placeholder>
            <w:docPart w:val="0D542D1016B340F39E4808389A7ECC0C"/>
          </w:placeholder>
          <w:temporary/>
          <w:showingPlcHdr/>
          <w15:appearance w15:val="hidden"/>
        </w:sdtPr>
        <w:sdtEndPr/>
        <w:sdtContent>
          <w:r w:rsidR="00B862E8" w:rsidRPr="008C1710">
            <w:rPr>
              <w:rFonts w:ascii="Corbel" w:hAnsi="Corbel" w:cs="Sans Serif Collection"/>
            </w:rPr>
            <w:t>contact</w:t>
          </w:r>
        </w:sdtContent>
      </w:sdt>
      <w:r w:rsidR="00AE11DC">
        <w:rPr>
          <w:rFonts w:ascii="Corbel" w:hAnsi="Corbel" w:cs="Sans Serif Collection"/>
        </w:rPr>
        <w:t xml:space="preserve"> [</w:t>
      </w:r>
      <w:r w:rsidR="00AE11DC">
        <w:rPr>
          <w:rStyle w:val="Heading5Char"/>
          <w:rFonts w:ascii="Corbel" w:eastAsiaTheme="minorEastAsia" w:hAnsi="Corbel" w:cs="Sans Serif Collection"/>
          <w:color w:val="404040" w:themeColor="text1" w:themeTint="BF"/>
        </w:rPr>
        <w:t>Name]</w:t>
      </w:r>
      <w:r w:rsidR="00366DD3" w:rsidRPr="008C1710">
        <w:rPr>
          <w:rStyle w:val="Heading5Char"/>
          <w:rFonts w:ascii="Corbel" w:eastAsiaTheme="minorEastAsia" w:hAnsi="Corbel" w:cs="Sans Serif Collection"/>
          <w:color w:val="404040" w:themeColor="text1" w:themeTint="BF"/>
        </w:rPr>
        <w:t xml:space="preserve"> </w:t>
      </w:r>
      <w:sdt>
        <w:sdtPr>
          <w:rPr>
            <w:rStyle w:val="Heading5Char"/>
            <w:rFonts w:ascii="Corbel" w:eastAsiaTheme="minorEastAsia" w:hAnsi="Corbel" w:cs="Sans Serif Collection"/>
            <w:color w:val="404040" w:themeColor="text1" w:themeTint="BF"/>
          </w:rPr>
          <w:alias w:val="Separator:"/>
          <w:tag w:val="Separator:"/>
          <w:id w:val="785775384"/>
          <w:placeholder>
            <w:docPart w:val="4DF9AF1B8BAE4D0299AA2C36208B29CC"/>
          </w:placeholder>
          <w:temporary/>
          <w:showingPlcHdr/>
          <w15:appearance w15:val="hidden"/>
        </w:sdtPr>
        <w:sdtEndPr>
          <w:rPr>
            <w:rStyle w:val="Heading5Char"/>
          </w:rPr>
        </w:sdtEndPr>
        <w:sdtContent>
          <w:r w:rsidR="00780CA3" w:rsidRPr="008C1710">
            <w:rPr>
              <w:rStyle w:val="Heading5Char"/>
              <w:rFonts w:ascii="Corbel" w:eastAsiaTheme="minorEastAsia" w:hAnsi="Corbel" w:cs="Sans Serif Collection"/>
              <w:color w:val="404040" w:themeColor="text1" w:themeTint="BF"/>
            </w:rPr>
            <w:t>|</w:t>
          </w:r>
        </w:sdtContent>
      </w:sdt>
      <w:r w:rsidR="00780CA3" w:rsidRPr="008C1710">
        <w:rPr>
          <w:rStyle w:val="Heading5Char"/>
          <w:rFonts w:ascii="Corbel" w:eastAsiaTheme="minorEastAsia" w:hAnsi="Corbel" w:cs="Sans Serif Collection"/>
          <w:color w:val="404040" w:themeColor="text1" w:themeTint="BF"/>
        </w:rPr>
        <w:t xml:space="preserve"> </w:t>
      </w:r>
      <w:r w:rsidR="00AE11DC">
        <w:rPr>
          <w:rStyle w:val="Heading5Char"/>
          <w:rFonts w:ascii="Corbel" w:eastAsiaTheme="minorEastAsia" w:hAnsi="Corbel" w:cs="Sans Serif Collection"/>
          <w:color w:val="404040" w:themeColor="text1" w:themeTint="BF"/>
        </w:rPr>
        <w:t>[Phone]</w:t>
      </w:r>
      <w:r w:rsidR="00366DD3" w:rsidRPr="008C1710">
        <w:rPr>
          <w:rStyle w:val="Heading5Char"/>
          <w:rFonts w:ascii="Corbel" w:eastAsiaTheme="minorEastAsia" w:hAnsi="Corbel" w:cs="Sans Serif Collection"/>
          <w:color w:val="404040" w:themeColor="text1" w:themeTint="BF"/>
        </w:rPr>
        <w:t xml:space="preserve"> </w:t>
      </w:r>
      <w:sdt>
        <w:sdtPr>
          <w:rPr>
            <w:rStyle w:val="Heading5Char"/>
            <w:rFonts w:ascii="Corbel" w:eastAsiaTheme="minorEastAsia" w:hAnsi="Corbel" w:cs="Sans Serif Collection"/>
            <w:color w:val="404040" w:themeColor="text1" w:themeTint="BF"/>
          </w:rPr>
          <w:alias w:val="Separator:"/>
          <w:tag w:val="Separator:"/>
          <w:id w:val="679629436"/>
          <w:placeholder>
            <w:docPart w:val="48ED2908685043F8A5F09EFB34C37661"/>
          </w:placeholder>
          <w:temporary/>
          <w:showingPlcHdr/>
          <w15:appearance w15:val="hidden"/>
        </w:sdtPr>
        <w:sdtEndPr>
          <w:rPr>
            <w:rStyle w:val="Heading5Char"/>
          </w:rPr>
        </w:sdtEndPr>
        <w:sdtContent>
          <w:r w:rsidR="00780CA3" w:rsidRPr="008C1710">
            <w:rPr>
              <w:rStyle w:val="Heading5Char"/>
              <w:rFonts w:ascii="Corbel" w:eastAsiaTheme="minorEastAsia" w:hAnsi="Corbel" w:cs="Sans Serif Collection"/>
              <w:color w:val="404040" w:themeColor="text1" w:themeTint="BF"/>
            </w:rPr>
            <w:t>|</w:t>
          </w:r>
        </w:sdtContent>
      </w:sdt>
      <w:r w:rsidR="00366DD3" w:rsidRPr="008C1710">
        <w:rPr>
          <w:rStyle w:val="Heading5Char"/>
          <w:rFonts w:ascii="Corbel" w:eastAsiaTheme="minorEastAsia" w:hAnsi="Corbel" w:cs="Sans Serif Collection"/>
          <w:color w:val="404040" w:themeColor="text1" w:themeTint="BF"/>
        </w:rPr>
        <w:t xml:space="preserve"> </w:t>
      </w:r>
      <w:r w:rsidR="00AE11DC">
        <w:rPr>
          <w:rStyle w:val="Heading5Char"/>
          <w:rFonts w:ascii="Corbel" w:eastAsiaTheme="minorEastAsia" w:hAnsi="Corbel" w:cs="Sans Serif Collection"/>
          <w:color w:val="404040" w:themeColor="text1" w:themeTint="BF"/>
        </w:rPr>
        <w:t>[Email]</w:t>
      </w:r>
    </w:p>
    <w:p w14:paraId="6385CB04" w14:textId="77777777" w:rsidR="001305C3" w:rsidRPr="008C1710" w:rsidRDefault="001C2A2D" w:rsidP="00B70BA4">
      <w:pPr>
        <w:pStyle w:val="Heading4"/>
        <w:rPr>
          <w:rFonts w:ascii="Corbel" w:hAnsi="Corbel" w:cs="Sans Serif Collection"/>
        </w:rPr>
      </w:pPr>
      <w:sdt>
        <w:sdtPr>
          <w:rPr>
            <w:rFonts w:ascii="Corbel" w:hAnsi="Corbel" w:cs="Sans Serif Collection"/>
          </w:rPr>
          <w:alias w:val="Thank your for your business:"/>
          <w:tag w:val="Thank your for your business:"/>
          <w:id w:val="1425142957"/>
          <w:placeholder>
            <w:docPart w:val="8D470DD4B2424C33BAC178B636B96E93"/>
          </w:placeholder>
          <w:temporary/>
          <w:showingPlcHdr/>
          <w15:appearance w15:val="hidden"/>
        </w:sdtPr>
        <w:sdtEndPr/>
        <w:sdtContent>
          <w:r w:rsidR="003E2C99" w:rsidRPr="008C1710">
            <w:rPr>
              <w:rFonts w:ascii="Corbel" w:hAnsi="Corbel" w:cs="Sans Serif Collection"/>
            </w:rPr>
            <w:t>Thank you for your business!</w:t>
          </w:r>
        </w:sdtContent>
      </w:sdt>
    </w:p>
    <w:sectPr w:rsidR="001305C3" w:rsidRPr="008C17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AEFEF" w14:textId="77777777" w:rsidR="00786E4C" w:rsidRDefault="00786E4C">
      <w:pPr>
        <w:spacing w:line="240" w:lineRule="auto"/>
      </w:pPr>
      <w:r>
        <w:separator/>
      </w:r>
    </w:p>
  </w:endnote>
  <w:endnote w:type="continuationSeparator" w:id="0">
    <w:p w14:paraId="14A616C7" w14:textId="77777777" w:rsidR="00786E4C" w:rsidRDefault="00786E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ans Serif Collection">
    <w:panose1 w:val="020B0502040504020204"/>
    <w:charset w:val="00"/>
    <w:family w:val="swiss"/>
    <w:pitch w:val="variable"/>
    <w:sig w:usb0="E057A3FF" w:usb1="4200605F" w:usb2="291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76CCC" w14:textId="77777777" w:rsidR="006224C3" w:rsidRDefault="006224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Page number(Bottom of the page):"/>
      <w:tag w:val="Page number(Bottom of the page):"/>
      <w:id w:val="-118231415"/>
      <w:placeholder>
        <w:docPart w:val="48ED2908685043F8A5F09EFB34C37661"/>
      </w:placeholder>
      <w:showingPlcHdr/>
      <w15:appearance w15:val="hidden"/>
    </w:sdtPr>
    <w:sdtEndPr/>
    <w:sdtContent>
      <w:p w14:paraId="4638E0F3" w14:textId="77777777" w:rsidR="00424AE2" w:rsidRPr="00245B36" w:rsidRDefault="00A003D0" w:rsidP="00245B36">
        <w:pPr>
          <w:pStyle w:val="Footer"/>
        </w:pPr>
        <w:r>
          <w:t xml:space="preserve">Page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PAGE  \* Arabic  \* MERGEFORMAT </w:instrText>
        </w:r>
        <w:r>
          <w:rPr>
            <w:b/>
            <w:bCs/>
          </w:rPr>
          <w:fldChar w:fldCharType="separate"/>
        </w:r>
        <w:r w:rsidR="006224C3"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  <w:r>
          <w:t xml:space="preserve"> of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NUMPAGES  \* Arabic  \* MERGEFORMAT </w:instrText>
        </w:r>
        <w:r>
          <w:rPr>
            <w:b/>
            <w:bCs/>
          </w:rPr>
          <w:fldChar w:fldCharType="separate"/>
        </w:r>
        <w:r w:rsidR="006224C3"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1AD1B" w14:textId="77777777" w:rsidR="006224C3" w:rsidRDefault="006224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A76B3" w14:textId="77777777" w:rsidR="00786E4C" w:rsidRDefault="00786E4C">
      <w:pPr>
        <w:spacing w:line="240" w:lineRule="auto"/>
      </w:pPr>
      <w:r>
        <w:separator/>
      </w:r>
    </w:p>
  </w:footnote>
  <w:footnote w:type="continuationSeparator" w:id="0">
    <w:p w14:paraId="7650F0DF" w14:textId="77777777" w:rsidR="00786E4C" w:rsidRDefault="00786E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CC7E8" w14:textId="77777777" w:rsidR="006224C3" w:rsidRDefault="006224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01063" w14:textId="77777777" w:rsidR="006224C3" w:rsidRDefault="006224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59AF2" w14:textId="77777777" w:rsidR="006224C3" w:rsidRDefault="006224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A60433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486289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65AEEC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33A7F0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C4C0D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1A305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643FD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B1045C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0C4504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F3608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58626872">
    <w:abstractNumId w:val="9"/>
  </w:num>
  <w:num w:numId="2" w16cid:durableId="667172564">
    <w:abstractNumId w:val="7"/>
  </w:num>
  <w:num w:numId="3" w16cid:durableId="1575698565">
    <w:abstractNumId w:val="6"/>
  </w:num>
  <w:num w:numId="4" w16cid:durableId="1804886920">
    <w:abstractNumId w:val="5"/>
  </w:num>
  <w:num w:numId="5" w16cid:durableId="529029695">
    <w:abstractNumId w:val="4"/>
  </w:num>
  <w:num w:numId="6" w16cid:durableId="607664178">
    <w:abstractNumId w:val="8"/>
  </w:num>
  <w:num w:numId="7" w16cid:durableId="1436250722">
    <w:abstractNumId w:val="3"/>
  </w:num>
  <w:num w:numId="8" w16cid:durableId="1758402398">
    <w:abstractNumId w:val="2"/>
  </w:num>
  <w:num w:numId="9" w16cid:durableId="1065571272">
    <w:abstractNumId w:val="1"/>
  </w:num>
  <w:num w:numId="10" w16cid:durableId="841043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E4C"/>
    <w:rsid w:val="00045B83"/>
    <w:rsid w:val="00047EFB"/>
    <w:rsid w:val="00070619"/>
    <w:rsid w:val="000A6FD7"/>
    <w:rsid w:val="000A7801"/>
    <w:rsid w:val="000D7995"/>
    <w:rsid w:val="001305C3"/>
    <w:rsid w:val="001336D0"/>
    <w:rsid w:val="001A66DE"/>
    <w:rsid w:val="001C03E2"/>
    <w:rsid w:val="001C24D9"/>
    <w:rsid w:val="001C2A2D"/>
    <w:rsid w:val="00227A4D"/>
    <w:rsid w:val="00242FE3"/>
    <w:rsid w:val="00245B36"/>
    <w:rsid w:val="002A30BA"/>
    <w:rsid w:val="002D57CE"/>
    <w:rsid w:val="002F5478"/>
    <w:rsid w:val="00330BF2"/>
    <w:rsid w:val="0036648F"/>
    <w:rsid w:val="00366DD3"/>
    <w:rsid w:val="003703BF"/>
    <w:rsid w:val="00375C70"/>
    <w:rsid w:val="003B4F9C"/>
    <w:rsid w:val="003B754A"/>
    <w:rsid w:val="003E2C99"/>
    <w:rsid w:val="00404D40"/>
    <w:rsid w:val="00424AE2"/>
    <w:rsid w:val="00451AC8"/>
    <w:rsid w:val="004672A7"/>
    <w:rsid w:val="004A1918"/>
    <w:rsid w:val="004A77DA"/>
    <w:rsid w:val="00544DC0"/>
    <w:rsid w:val="00553E6E"/>
    <w:rsid w:val="00605396"/>
    <w:rsid w:val="006224C3"/>
    <w:rsid w:val="00652283"/>
    <w:rsid w:val="006577CA"/>
    <w:rsid w:val="00672BAA"/>
    <w:rsid w:val="0068504E"/>
    <w:rsid w:val="006C420F"/>
    <w:rsid w:val="006E565B"/>
    <w:rsid w:val="00737EF9"/>
    <w:rsid w:val="00743F33"/>
    <w:rsid w:val="00780CA3"/>
    <w:rsid w:val="00786E4C"/>
    <w:rsid w:val="007939A3"/>
    <w:rsid w:val="007E1C72"/>
    <w:rsid w:val="00800EAE"/>
    <w:rsid w:val="008C1710"/>
    <w:rsid w:val="008C1CB7"/>
    <w:rsid w:val="0092461E"/>
    <w:rsid w:val="009450CA"/>
    <w:rsid w:val="00976260"/>
    <w:rsid w:val="009863CD"/>
    <w:rsid w:val="009967DB"/>
    <w:rsid w:val="009B1EA2"/>
    <w:rsid w:val="00A003D0"/>
    <w:rsid w:val="00A0185B"/>
    <w:rsid w:val="00A2327F"/>
    <w:rsid w:val="00A25C34"/>
    <w:rsid w:val="00A350F6"/>
    <w:rsid w:val="00A96042"/>
    <w:rsid w:val="00AA1304"/>
    <w:rsid w:val="00AE11DC"/>
    <w:rsid w:val="00B35EF3"/>
    <w:rsid w:val="00B511E3"/>
    <w:rsid w:val="00B54B52"/>
    <w:rsid w:val="00B70BA4"/>
    <w:rsid w:val="00B81CF4"/>
    <w:rsid w:val="00B862E8"/>
    <w:rsid w:val="00BA25D6"/>
    <w:rsid w:val="00BB5412"/>
    <w:rsid w:val="00C11181"/>
    <w:rsid w:val="00C26B3F"/>
    <w:rsid w:val="00C506F0"/>
    <w:rsid w:val="00C528DE"/>
    <w:rsid w:val="00CF7429"/>
    <w:rsid w:val="00D87EEF"/>
    <w:rsid w:val="00DB31AE"/>
    <w:rsid w:val="00DB7907"/>
    <w:rsid w:val="00DD2806"/>
    <w:rsid w:val="00E54B4D"/>
    <w:rsid w:val="00E603D0"/>
    <w:rsid w:val="00EA1719"/>
    <w:rsid w:val="00ED6BA7"/>
    <w:rsid w:val="00EE7469"/>
    <w:rsid w:val="00F00A08"/>
    <w:rsid w:val="00F94A91"/>
    <w:rsid w:val="00FA6922"/>
    <w:rsid w:val="00FB29E4"/>
    <w:rsid w:val="00FF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D3193A"/>
  <w15:chartTrackingRefBased/>
  <w15:docId w15:val="{5760E0AB-7680-4E4F-8189-CC4144680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404040" w:themeColor="text1" w:themeTint="BF"/>
        <w:sz w:val="22"/>
        <w:szCs w:val="22"/>
        <w:lang w:val="en-US" w:eastAsia="ja-JP" w:bidi="ar-SA"/>
      </w:rPr>
    </w:rPrDefault>
    <w:pPrDefault>
      <w:pPr>
        <w:spacing w:before="40" w:after="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3D0"/>
  </w:style>
  <w:style w:type="paragraph" w:styleId="Heading1">
    <w:name w:val="heading 1"/>
    <w:basedOn w:val="Normal"/>
    <w:link w:val="Heading1Char"/>
    <w:uiPriority w:val="9"/>
    <w:qFormat/>
    <w:rsid w:val="002A30BA"/>
    <w:pPr>
      <w:spacing w:before="0" w:line="240" w:lineRule="auto"/>
      <w:contextualSpacing/>
      <w:jc w:val="right"/>
      <w:outlineLvl w:val="0"/>
    </w:pPr>
    <w:rPr>
      <w:rFonts w:asciiTheme="majorHAnsi" w:eastAsiaTheme="majorEastAsia" w:hAnsiTheme="majorHAnsi" w:cstheme="majorBidi"/>
      <w:b/>
      <w:bCs/>
      <w:caps/>
      <w:color w:val="2E74B5" w:themeColor="accent1" w:themeShade="BF"/>
      <w:spacing w:val="20"/>
      <w:sz w:val="52"/>
      <w:szCs w:val="52"/>
    </w:rPr>
  </w:style>
  <w:style w:type="paragraph" w:styleId="Heading2">
    <w:name w:val="heading 2"/>
    <w:basedOn w:val="Normal"/>
    <w:link w:val="Heading2Char"/>
    <w:uiPriority w:val="9"/>
    <w:qFormat/>
    <w:rsid w:val="00A003D0"/>
    <w:pPr>
      <w:spacing w:before="0" w:after="12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color w:val="595959" w:themeColor="text1" w:themeTint="A6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070619"/>
    <w:pPr>
      <w:spacing w:before="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caps/>
      <w:color w:val="2E74B5" w:themeColor="accent1" w:themeShade="BF"/>
    </w:rPr>
  </w:style>
  <w:style w:type="paragraph" w:styleId="Heading4">
    <w:name w:val="heading 4"/>
    <w:basedOn w:val="Normal"/>
    <w:link w:val="Heading4Char"/>
    <w:uiPriority w:val="9"/>
    <w:qFormat/>
    <w:rsid w:val="00070619"/>
    <w:pPr>
      <w:spacing w:before="320" w:after="0"/>
      <w:contextualSpacing/>
      <w:jc w:val="center"/>
      <w:outlineLvl w:val="3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5">
    <w:name w:val="heading 5"/>
    <w:basedOn w:val="Normal"/>
    <w:link w:val="Heading5Char"/>
    <w:uiPriority w:val="9"/>
    <w:qFormat/>
    <w:rsid w:val="00070619"/>
    <w:pPr>
      <w:keepNext/>
      <w:keepLines/>
      <w:contextualSpacing/>
      <w:outlineLvl w:val="4"/>
    </w:pPr>
    <w:rPr>
      <w:rFonts w:asciiTheme="majorHAnsi" w:eastAsiaTheme="majorEastAsia" w:hAnsiTheme="majorHAnsi" w:cstheme="majorBidi"/>
      <w:color w:val="auto"/>
    </w:rPr>
  </w:style>
  <w:style w:type="paragraph" w:styleId="Heading6">
    <w:name w:val="heading 6"/>
    <w:basedOn w:val="Normal"/>
    <w:link w:val="Heading6Char"/>
    <w:uiPriority w:val="9"/>
    <w:semiHidden/>
    <w:unhideWhenUsed/>
    <w:rsid w:val="00070619"/>
    <w:pPr>
      <w:keepNext/>
      <w:keepLines/>
      <w:spacing w:after="0"/>
      <w:contextualSpacing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070619"/>
    <w:pPr>
      <w:keepNext/>
      <w:keepLines/>
      <w:spacing w:after="0"/>
      <w:contextualSpacing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070619"/>
    <w:pPr>
      <w:keepNext/>
      <w:keepLines/>
      <w:spacing w:after="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070619"/>
    <w:pPr>
      <w:keepNext/>
      <w:keepLines/>
      <w:spacing w:after="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A30BA"/>
    <w:rPr>
      <w:rFonts w:asciiTheme="majorHAnsi" w:eastAsiaTheme="majorEastAsia" w:hAnsiTheme="majorHAnsi" w:cstheme="majorBidi"/>
      <w:b/>
      <w:bCs/>
      <w:caps/>
      <w:color w:val="2E74B5" w:themeColor="accent1" w:themeShade="BF"/>
      <w:spacing w:val="20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A003D0"/>
    <w:rPr>
      <w:rFonts w:asciiTheme="majorHAnsi" w:eastAsiaTheme="majorEastAsia" w:hAnsiTheme="majorHAnsi" w:cstheme="majorBidi"/>
      <w:b/>
      <w:bCs/>
      <w:color w:val="595959" w:themeColor="text1" w:themeTint="A6"/>
      <w:sz w:val="28"/>
      <w:szCs w:val="28"/>
    </w:rPr>
  </w:style>
  <w:style w:type="table" w:styleId="GridTable1Light-Accent1">
    <w:name w:val="Grid Table 1 Light Accent 1"/>
    <w:basedOn w:val="TableNormal"/>
    <w:uiPriority w:val="46"/>
    <w:rsid w:val="00800EA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bottom w:val="single" w:sz="4" w:space="0" w:color="BDD6EE" w:themeColor="accent1" w:themeTint="66"/>
        <w:insideH w:val="single" w:sz="4" w:space="0" w:color="BDD6EE" w:themeColor="accent1" w:themeTint="66"/>
      </w:tblBorders>
      <w:tblCellMar>
        <w:left w:w="0" w:type="dxa"/>
        <w:right w:w="0" w:type="dxa"/>
      </w:tblCellMar>
    </w:tblPr>
    <w:tblStylePr w:type="firstRow">
      <w:pPr>
        <w:wordWrap/>
        <w:jc w:val="left"/>
      </w:pPr>
      <w:rPr>
        <w:b w:val="0"/>
        <w:bCs/>
        <w:i w:val="0"/>
        <w:color w:val="2E74B5" w:themeColor="accent1" w:themeShade="BF"/>
      </w:rPr>
      <w:tblPr/>
      <w:trPr>
        <w:tblHeader/>
      </w:trPr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 w:val="0"/>
        <w:bCs/>
        <w:i w:val="0"/>
      </w:rPr>
    </w:tblStylePr>
    <w:tblStylePr w:type="lastCol">
      <w:rPr>
        <w:b/>
        <w:bCs/>
      </w:rPr>
    </w:tblStylePr>
    <w:tblStylePr w:type="seCell">
      <w:rPr>
        <w:b w:val="0"/>
        <w:i w:val="0"/>
        <w:color w:val="2E74B5" w:themeColor="accent1" w:themeShade="BF"/>
      </w:rPr>
    </w:tblStylePr>
    <w:tblStylePr w:type="swCell">
      <w:rPr>
        <w:b w:val="0"/>
        <w:i w:val="0"/>
        <w:color w:val="2E74B5" w:themeColor="accent1" w:themeShade="BF"/>
      </w:rPr>
    </w:tblStylePr>
  </w:style>
  <w:style w:type="character" w:customStyle="1" w:styleId="Heading3Char">
    <w:name w:val="Heading 3 Char"/>
    <w:basedOn w:val="DefaultParagraphFont"/>
    <w:link w:val="Heading3"/>
    <w:uiPriority w:val="9"/>
    <w:rsid w:val="00070619"/>
    <w:rPr>
      <w:rFonts w:asciiTheme="majorHAnsi" w:eastAsiaTheme="majorEastAsia" w:hAnsiTheme="majorHAnsi" w:cstheme="majorBidi"/>
      <w:b/>
      <w:bCs/>
      <w:caps/>
      <w:color w:val="2E74B5" w:themeColor="accent1" w:themeShade="BF"/>
    </w:rPr>
  </w:style>
  <w:style w:type="character" w:styleId="PlaceholderText">
    <w:name w:val="Placeholder Text"/>
    <w:basedOn w:val="DefaultParagraphFont"/>
    <w:uiPriority w:val="99"/>
    <w:semiHidden/>
    <w:rsid w:val="003703BF"/>
    <w:rPr>
      <w:color w:val="595959" w:themeColor="text1" w:themeTint="A6"/>
    </w:rPr>
  </w:style>
  <w:style w:type="character" w:styleId="SubtleEmphasis">
    <w:name w:val="Subtle Emphasis"/>
    <w:basedOn w:val="DefaultParagraphFont"/>
    <w:uiPriority w:val="10"/>
    <w:qFormat/>
    <w:rsid w:val="00070619"/>
    <w:rPr>
      <w:i/>
      <w:iCs/>
      <w:color w:val="404040" w:themeColor="text1" w:themeTint="BF"/>
    </w:rPr>
  </w:style>
  <w:style w:type="paragraph" w:customStyle="1" w:styleId="Amount">
    <w:name w:val="Amount"/>
    <w:basedOn w:val="Normal"/>
    <w:uiPriority w:val="14"/>
    <w:qFormat/>
    <w:rsid w:val="0068504E"/>
    <w:pPr>
      <w:spacing w:before="0" w:line="240" w:lineRule="auto"/>
      <w:jc w:val="right"/>
    </w:pPr>
  </w:style>
  <w:style w:type="character" w:customStyle="1" w:styleId="Heading4Char">
    <w:name w:val="Heading 4 Char"/>
    <w:basedOn w:val="DefaultParagraphFont"/>
    <w:link w:val="Heading4"/>
    <w:uiPriority w:val="9"/>
    <w:rsid w:val="00070619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070619"/>
    <w:rPr>
      <w:rFonts w:asciiTheme="majorHAnsi" w:eastAsiaTheme="majorEastAsia" w:hAnsiTheme="majorHAnsi" w:cstheme="majorBidi"/>
      <w:color w:val="auto"/>
    </w:rPr>
  </w:style>
  <w:style w:type="paragraph" w:styleId="Footer">
    <w:name w:val="footer"/>
    <w:basedOn w:val="Normal"/>
    <w:link w:val="FooterChar"/>
    <w:uiPriority w:val="99"/>
    <w:rsid w:val="00070619"/>
    <w:pPr>
      <w:spacing w:line="240" w:lineRule="auto"/>
      <w:jc w:val="center"/>
    </w:pPr>
    <w:rPr>
      <w:color w:val="2E74B5" w:themeColor="accent1" w:themeShade="BF"/>
    </w:rPr>
  </w:style>
  <w:style w:type="character" w:customStyle="1" w:styleId="FooterChar">
    <w:name w:val="Footer Char"/>
    <w:basedOn w:val="DefaultParagraphFont"/>
    <w:link w:val="Footer"/>
    <w:uiPriority w:val="99"/>
    <w:rsid w:val="00070619"/>
    <w:rPr>
      <w:color w:val="2E74B5" w:themeColor="accent1" w:themeShade="BF"/>
    </w:rPr>
  </w:style>
  <w:style w:type="paragraph" w:customStyle="1" w:styleId="Rightalign">
    <w:name w:val="Right align"/>
    <w:basedOn w:val="Normal"/>
    <w:uiPriority w:val="12"/>
    <w:qFormat/>
    <w:pPr>
      <w:spacing w:before="0" w:line="240" w:lineRule="auto"/>
      <w:jc w:val="right"/>
    </w:pPr>
  </w:style>
  <w:style w:type="table" w:styleId="TableSubtle2">
    <w:name w:val="Table Subtle 2"/>
    <w:basedOn w:val="TableNormal"/>
    <w:uiPriority w:val="99"/>
    <w:rsid w:val="00BB541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losing">
    <w:name w:val="Closing"/>
    <w:basedOn w:val="Normal"/>
    <w:link w:val="ClosingChar"/>
    <w:uiPriority w:val="14"/>
    <w:unhideWhenUsed/>
    <w:qFormat/>
    <w:pPr>
      <w:spacing w:before="200"/>
      <w:contextualSpacing/>
    </w:pPr>
  </w:style>
  <w:style w:type="character" w:customStyle="1" w:styleId="ClosingChar">
    <w:name w:val="Closing Char"/>
    <w:basedOn w:val="DefaultParagraphFont"/>
    <w:link w:val="Closing"/>
    <w:uiPriority w:val="14"/>
    <w:rsid w:val="00553E6E"/>
    <w:rPr>
      <w:color w:val="404040" w:themeColor="text1" w:themeTint="BF"/>
    </w:rPr>
  </w:style>
  <w:style w:type="character" w:styleId="Strong">
    <w:name w:val="Strong"/>
    <w:basedOn w:val="DefaultParagraphFont"/>
    <w:uiPriority w:val="12"/>
    <w:unhideWhenUsed/>
    <w:qFormat/>
    <w:rsid w:val="00652283"/>
    <w:rPr>
      <w:b/>
      <w:bCs/>
      <w:caps/>
      <w:smallCaps w:val="0"/>
      <w:color w:val="2E74B5" w:themeColor="accent1" w:themeShade="BF"/>
    </w:rPr>
  </w:style>
  <w:style w:type="paragraph" w:customStyle="1" w:styleId="ContactInfo">
    <w:name w:val="Contact Info"/>
    <w:basedOn w:val="Normal"/>
    <w:uiPriority w:val="11"/>
    <w:qFormat/>
    <w:rsid w:val="00BB5412"/>
    <w:pPr>
      <w:spacing w:before="0" w:after="0" w:line="240" w:lineRule="auto"/>
      <w:contextualSpacing/>
    </w:pPr>
    <w:rPr>
      <w:color w:val="auto"/>
    </w:rPr>
  </w:style>
  <w:style w:type="table" w:customStyle="1" w:styleId="Style1">
    <w:name w:val="Style1"/>
    <w:basedOn w:val="TableNormal"/>
    <w:uiPriority w:val="99"/>
    <w:rsid w:val="001305C3"/>
    <w:pPr>
      <w:spacing w:after="0" w:line="240" w:lineRule="auto"/>
    </w:pPr>
    <w:tblPr/>
    <w:tblStylePr w:type="firstRow">
      <w:rPr>
        <w:b/>
        <w:i w:val="0"/>
        <w:color w:val="2E74B5" w:themeColor="accent1" w:themeShade="BF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tyle2">
    <w:name w:val="Style2"/>
    <w:basedOn w:val="TableNormal"/>
    <w:uiPriority w:val="99"/>
    <w:rsid w:val="001305C3"/>
    <w:pPr>
      <w:spacing w:after="0" w:line="240" w:lineRule="auto"/>
    </w:pPr>
    <w:tblPr/>
    <w:tblStylePr w:type="firstRow">
      <w:rPr>
        <w:b/>
        <w:i w:val="0"/>
        <w:color w:val="2E74B5" w:themeColor="accent1" w:themeShade="BF"/>
      </w:rPr>
      <w:tblPr/>
      <w:tcPr>
        <w:tcBorders>
          <w:top w:val="nil"/>
          <w:left w:val="nil"/>
          <w:bottom w:val="double" w:sz="4" w:space="0" w:color="2E74B5" w:themeColor="accent1" w:themeShade="BF"/>
          <w:right w:val="nil"/>
          <w:insideH w:val="nil"/>
          <w:insideV w:val="nil"/>
          <w:tl2br w:val="nil"/>
          <w:tr2bl w:val="nil"/>
        </w:tcBorders>
      </w:tcPr>
    </w:tblStylePr>
    <w:tblStylePr w:type="seCell">
      <w:rPr>
        <w:b/>
        <w:i w:val="0"/>
        <w:color w:val="2E74B5" w:themeColor="accent1" w:themeShade="BF"/>
      </w:rPr>
    </w:tblStylePr>
    <w:tblStylePr w:type="swCell">
      <w:rPr>
        <w:b/>
        <w:i w:val="0"/>
        <w:color w:val="2E74B5" w:themeColor="accent1" w:themeShade="BF"/>
      </w:rPr>
    </w:tblStylePr>
  </w:style>
  <w:style w:type="character" w:styleId="Emphasis">
    <w:name w:val="Emphasis"/>
    <w:basedOn w:val="DefaultParagraphFont"/>
    <w:uiPriority w:val="13"/>
    <w:qFormat/>
    <w:rsid w:val="001305C3"/>
    <w:rPr>
      <w:b/>
      <w:iCs/>
      <w:color w:val="2E74B5" w:themeColor="accent1" w:themeShade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30BA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0BA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2A30BA"/>
  </w:style>
  <w:style w:type="paragraph" w:styleId="BlockText">
    <w:name w:val="Block Text"/>
    <w:basedOn w:val="Normal"/>
    <w:uiPriority w:val="99"/>
    <w:semiHidden/>
    <w:unhideWhenUsed/>
    <w:rsid w:val="00070619"/>
    <w:pPr>
      <w:pBdr>
        <w:top w:val="single" w:sz="2" w:space="10" w:color="2E74B5" w:themeColor="accent1" w:themeShade="BF"/>
        <w:left w:val="single" w:sz="2" w:space="10" w:color="2E74B5" w:themeColor="accent1" w:themeShade="BF"/>
        <w:bottom w:val="single" w:sz="2" w:space="10" w:color="2E74B5" w:themeColor="accent1" w:themeShade="BF"/>
        <w:right w:val="single" w:sz="2" w:space="10" w:color="2E74B5" w:themeColor="accent1" w:themeShade="BF"/>
      </w:pBdr>
      <w:ind w:left="1152" w:right="1152"/>
    </w:pPr>
    <w:rPr>
      <w:i/>
      <w:iCs/>
      <w:color w:val="2E74B5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2A30B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A30BA"/>
  </w:style>
  <w:style w:type="paragraph" w:styleId="BodyText2">
    <w:name w:val="Body Text 2"/>
    <w:basedOn w:val="Normal"/>
    <w:link w:val="BodyText2Char"/>
    <w:uiPriority w:val="99"/>
    <w:semiHidden/>
    <w:unhideWhenUsed/>
    <w:rsid w:val="002A30B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A30BA"/>
  </w:style>
  <w:style w:type="paragraph" w:styleId="BodyText3">
    <w:name w:val="Body Text 3"/>
    <w:basedOn w:val="Normal"/>
    <w:link w:val="BodyText3Char"/>
    <w:uiPriority w:val="99"/>
    <w:semiHidden/>
    <w:unhideWhenUsed/>
    <w:rsid w:val="002A30BA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A30BA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A30BA"/>
    <w:pPr>
      <w:spacing w:after="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A30BA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A30B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A30BA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A30BA"/>
    <w:pPr>
      <w:spacing w:after="4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A30BA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A30B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A30BA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A30BA"/>
    <w:pPr>
      <w:spacing w:after="120"/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A30BA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070619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A30BA"/>
    <w:pPr>
      <w:spacing w:before="0" w:after="200" w:line="240" w:lineRule="auto"/>
    </w:pPr>
    <w:rPr>
      <w:i/>
      <w:iCs/>
      <w:color w:val="44546A" w:themeColor="text2"/>
      <w:szCs w:val="18"/>
    </w:rPr>
  </w:style>
  <w:style w:type="table" w:styleId="ColorfulGrid">
    <w:name w:val="Colorful Grid"/>
    <w:basedOn w:val="TableNormal"/>
    <w:uiPriority w:val="73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A30BA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30BA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30BA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30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30BA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2A30BA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A30BA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A30BA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A30BA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A30BA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A30BA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2A30BA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A30BA"/>
  </w:style>
  <w:style w:type="character" w:customStyle="1" w:styleId="DateChar">
    <w:name w:val="Date Char"/>
    <w:basedOn w:val="DefaultParagraphFont"/>
    <w:link w:val="Date"/>
    <w:uiPriority w:val="99"/>
    <w:semiHidden/>
    <w:rsid w:val="002A30BA"/>
  </w:style>
  <w:style w:type="paragraph" w:styleId="DocumentMap">
    <w:name w:val="Document Map"/>
    <w:basedOn w:val="Normal"/>
    <w:link w:val="DocumentMapChar"/>
    <w:uiPriority w:val="99"/>
    <w:semiHidden/>
    <w:unhideWhenUsed/>
    <w:rsid w:val="002A30BA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A30BA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A30BA"/>
    <w:pPr>
      <w:spacing w:before="0"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A30BA"/>
  </w:style>
  <w:style w:type="character" w:styleId="EndnoteReference">
    <w:name w:val="endnote reference"/>
    <w:basedOn w:val="DefaultParagraphFont"/>
    <w:uiPriority w:val="99"/>
    <w:semiHidden/>
    <w:unhideWhenUsed/>
    <w:rsid w:val="002A30BA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A30BA"/>
    <w:pPr>
      <w:spacing w:before="0"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A30BA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2A30BA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A30BA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A30BA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A30B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A30BA"/>
    <w:pPr>
      <w:spacing w:before="0"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30BA"/>
    <w:rPr>
      <w:szCs w:val="20"/>
    </w:rPr>
  </w:style>
  <w:style w:type="table" w:styleId="GridTable1Light">
    <w:name w:val="Grid Table 1 Light"/>
    <w:basedOn w:val="TableNormal"/>
    <w:uiPriority w:val="46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A30B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A30BA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A30BA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A30BA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A30BA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A30BA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A30BA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A30B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A30BA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A30B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A30B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A30B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A30BA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A30B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A30B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A30BA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A30B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A30B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A30B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A30BA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A30B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2A30BA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070619"/>
    <w:pPr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0619"/>
  </w:style>
  <w:style w:type="character" w:customStyle="1" w:styleId="Heading6Char">
    <w:name w:val="Heading 6 Char"/>
    <w:basedOn w:val="DefaultParagraphFont"/>
    <w:link w:val="Heading6"/>
    <w:uiPriority w:val="9"/>
    <w:semiHidden/>
    <w:rsid w:val="0007061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61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619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619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2A30BA"/>
  </w:style>
  <w:style w:type="paragraph" w:styleId="HTMLAddress">
    <w:name w:val="HTML Address"/>
    <w:basedOn w:val="Normal"/>
    <w:link w:val="HTMLAddressChar"/>
    <w:uiPriority w:val="99"/>
    <w:semiHidden/>
    <w:unhideWhenUsed/>
    <w:rsid w:val="002A30BA"/>
    <w:pPr>
      <w:spacing w:before="0"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A30BA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2A30BA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2A30BA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2A30BA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2A30BA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A30BA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A30BA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2A30BA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2A30BA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2A30BA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A30BA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A30BA"/>
    <w:pPr>
      <w:spacing w:before="0"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A30BA"/>
    <w:pPr>
      <w:spacing w:before="0"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A30BA"/>
    <w:pPr>
      <w:spacing w:before="0"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A30BA"/>
    <w:pPr>
      <w:spacing w:before="0"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A30BA"/>
    <w:pPr>
      <w:spacing w:before="0"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A30BA"/>
    <w:pPr>
      <w:spacing w:before="0"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A30BA"/>
    <w:pPr>
      <w:spacing w:before="0"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A30BA"/>
    <w:pPr>
      <w:spacing w:before="0"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A30BA"/>
    <w:pPr>
      <w:spacing w:before="0"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A30BA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07061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737EF9"/>
    <w:pPr>
      <w:spacing w:before="360" w:after="360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37EF9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070619"/>
    <w:rPr>
      <w:b/>
      <w:bCs/>
      <w:caps w:val="0"/>
      <w:smallCaps/>
      <w:color w:val="2E74B5" w:themeColor="accent1" w:themeShade="BF"/>
      <w:spacing w:val="0"/>
    </w:rPr>
  </w:style>
  <w:style w:type="table" w:styleId="LightGrid">
    <w:name w:val="Light Grid"/>
    <w:basedOn w:val="TableNormal"/>
    <w:uiPriority w:val="62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A30BA"/>
    <w:pPr>
      <w:spacing w:before="0"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A30BA"/>
    <w:pPr>
      <w:spacing w:before="0"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A30BA"/>
    <w:pPr>
      <w:spacing w:before="0"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A30BA"/>
    <w:pPr>
      <w:spacing w:before="0"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A30BA"/>
    <w:pPr>
      <w:spacing w:before="0"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A30BA"/>
    <w:pPr>
      <w:spacing w:before="0"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A30BA"/>
    <w:pPr>
      <w:spacing w:before="0"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A30BA"/>
  </w:style>
  <w:style w:type="paragraph" w:styleId="List">
    <w:name w:val="List"/>
    <w:basedOn w:val="Normal"/>
    <w:uiPriority w:val="99"/>
    <w:semiHidden/>
    <w:unhideWhenUsed/>
    <w:rsid w:val="002A30BA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A30BA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A30BA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A30BA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A30BA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2A30BA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2A30BA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2A30BA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A30BA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A30BA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A30BA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A30BA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A30BA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A30BA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A30BA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2A30BA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2A30BA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A30BA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A30BA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A30BA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2A30BA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A30B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A30B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A30B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A30B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A30B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A30B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A30B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A30B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A30B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A30B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A30B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A30B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A30B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A30B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2A30B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2A30BA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A30B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A30B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A30B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A30BA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A30B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A30B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A30BA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A30B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A30B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A30B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A30BA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A30B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2A30B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A30BA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A30BA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A30BA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A30BA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A30BA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A30BA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A30BA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A30BA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A30BA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A30BA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A30BA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A30BA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A30BA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A30BA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A30BA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2A30BA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A30B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A30B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2A30BA"/>
    <w:pPr>
      <w:spacing w:before="0"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2A30BA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A30BA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A30BA"/>
    <w:pPr>
      <w:spacing w:before="0"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A30BA"/>
  </w:style>
  <w:style w:type="character" w:styleId="PageNumber">
    <w:name w:val="page number"/>
    <w:basedOn w:val="DefaultParagraphFont"/>
    <w:uiPriority w:val="99"/>
    <w:semiHidden/>
    <w:unhideWhenUsed/>
    <w:rsid w:val="002A30BA"/>
  </w:style>
  <w:style w:type="table" w:styleId="PlainTable1">
    <w:name w:val="Plain Table 1"/>
    <w:basedOn w:val="TableNormal"/>
    <w:uiPriority w:val="41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A30B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FB29E4"/>
    <w:pPr>
      <w:spacing w:after="0"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A30B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2A30BA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A30BA"/>
    <w:rPr>
      <w:rFonts w:ascii="Consolas" w:hAnsi="Consolas"/>
      <w:szCs w:val="21"/>
    </w:rPr>
  </w:style>
  <w:style w:type="paragraph" w:styleId="Quote">
    <w:name w:val="Quote"/>
    <w:basedOn w:val="Normal"/>
    <w:link w:val="QuoteChar"/>
    <w:uiPriority w:val="29"/>
    <w:semiHidden/>
    <w:unhideWhenUsed/>
    <w:qFormat/>
    <w:rsid w:val="00070619"/>
    <w:pPr>
      <w:spacing w:before="200" w:after="160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070619"/>
    <w:rPr>
      <w:i/>
      <w:iCs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A30B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A30BA"/>
  </w:style>
  <w:style w:type="paragraph" w:styleId="Signature">
    <w:name w:val="Signature"/>
    <w:basedOn w:val="Normal"/>
    <w:link w:val="SignatureChar"/>
    <w:uiPriority w:val="99"/>
    <w:semiHidden/>
    <w:unhideWhenUsed/>
    <w:rsid w:val="002A30BA"/>
    <w:pPr>
      <w:spacing w:before="0"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A30BA"/>
  </w:style>
  <w:style w:type="character" w:styleId="SmartHyperlink">
    <w:name w:val="Smart Hyperlink"/>
    <w:basedOn w:val="DefaultParagraphFont"/>
    <w:uiPriority w:val="99"/>
    <w:semiHidden/>
    <w:unhideWhenUsed/>
    <w:rsid w:val="002A30BA"/>
    <w:rPr>
      <w:u w:val="dotted"/>
    </w:r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070619"/>
    <w:pPr>
      <w:numPr>
        <w:ilvl w:val="1"/>
      </w:numPr>
      <w:spacing w:after="160"/>
      <w:contextualSpacing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070619"/>
    <w:rPr>
      <w:color w:val="5A5A5A" w:themeColor="text1" w:themeTint="A5"/>
      <w:spacing w:val="15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2A30BA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2A30BA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A30BA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A30BA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A30BA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A30BA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A30B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A30BA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A30B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A30BA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A30BA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A30BA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A30BA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A30BA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A30BA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A30BA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A30B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A30BA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A30BA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A30BA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A30BA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A30BA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A30BA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A30BA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A30BA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A30BA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A30B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A30B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A30B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A30BA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A30BA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A30BA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A30BA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A30B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A30B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A30BA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A30BA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2A30BA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A30BA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A30BA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A30BA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A30B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A30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A30BA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A30BA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rsid w:val="002A30BA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link w:val="TitleChar"/>
    <w:uiPriority w:val="10"/>
    <w:semiHidden/>
    <w:unhideWhenUsed/>
    <w:qFormat/>
    <w:rsid w:val="00070619"/>
    <w:pPr>
      <w:spacing w:before="0"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070619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2A30B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A30BA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2A30B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A30BA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A30BA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A30BA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A30BA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A30BA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A30BA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A30BA"/>
    <w:pPr>
      <w:spacing w:after="100"/>
      <w:ind w:left="1760"/>
    </w:pPr>
  </w:style>
  <w:style w:type="paragraph" w:styleId="TOCHeading">
    <w:name w:val="TOC Heading"/>
    <w:basedOn w:val="Heading1"/>
    <w:next w:val="Heading1"/>
    <w:uiPriority w:val="39"/>
    <w:semiHidden/>
    <w:unhideWhenUsed/>
    <w:qFormat/>
    <w:rsid w:val="00070619"/>
    <w:pPr>
      <w:outlineLvl w:val="9"/>
    </w:pPr>
    <w:rPr>
      <w:bCs w:val="0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3703BF"/>
    <w:rPr>
      <w:color w:val="595959" w:themeColor="text1" w:themeTint="A6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mon\AppData\Roaming\Microsoft\Templates\Service%20invoic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7C92CB1EA3D4860B98CF4AA4A6467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82E436-EF86-484B-855B-B07B8F7B1C71}"/>
      </w:docPartPr>
      <w:docPartBody>
        <w:p w:rsidR="00A30747" w:rsidRDefault="00A30747">
          <w:pPr>
            <w:pStyle w:val="B7C92CB1EA3D4860B98CF4AA4A646727"/>
          </w:pPr>
          <w:r>
            <w:t>invoice</w:t>
          </w:r>
        </w:p>
      </w:docPartBody>
    </w:docPart>
    <w:docPart>
      <w:docPartPr>
        <w:name w:val="D7B8DD06D7E2458693C9B433E9D5B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8F0B11-91E8-44F7-8531-90C971999A52}"/>
      </w:docPartPr>
      <w:docPartBody>
        <w:p w:rsidR="00A30747" w:rsidRDefault="00A30747">
          <w:pPr>
            <w:pStyle w:val="D7B8DD06D7E2458693C9B433E9D5B14D"/>
          </w:pPr>
          <w:r w:rsidRPr="00652283">
            <w:rPr>
              <w:rStyle w:val="Strong"/>
            </w:rPr>
            <w:t>INVOICE</w:t>
          </w:r>
        </w:p>
      </w:docPartBody>
    </w:docPart>
    <w:docPart>
      <w:docPartPr>
        <w:name w:val="0474F5F3578945C6BE8B244383B2B3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FBE0CB-0EE4-4C12-AB93-74AA6CC6EAF2}"/>
      </w:docPartPr>
      <w:docPartBody>
        <w:p w:rsidR="00A30747" w:rsidRDefault="00A30747">
          <w:pPr>
            <w:pStyle w:val="0474F5F3578945C6BE8B244383B2B357"/>
          </w:pPr>
          <w:r w:rsidRPr="00652283">
            <w:rPr>
              <w:rStyle w:val="Strong"/>
            </w:rPr>
            <w:t>DATE</w:t>
          </w:r>
        </w:p>
      </w:docPartBody>
    </w:docPart>
    <w:docPart>
      <w:docPartPr>
        <w:name w:val="542540209760441FA50239195A2C9D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339523-1B2F-4C8D-A7E7-D4BB2F7CF9C2}"/>
      </w:docPartPr>
      <w:docPartBody>
        <w:p w:rsidR="00A30747" w:rsidRDefault="00A30747">
          <w:pPr>
            <w:pStyle w:val="542540209760441FA50239195A2C9DE4"/>
          </w:pPr>
          <w:r w:rsidRPr="00BB5412">
            <w:t>TO</w:t>
          </w:r>
        </w:p>
      </w:docPartBody>
    </w:docPart>
    <w:docPart>
      <w:docPartPr>
        <w:name w:val="44CC4C9F1A154C2A9FF6CC4383D29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C06EF1-7780-40B7-BEB4-09B2CA45E3CD}"/>
      </w:docPartPr>
      <w:docPartBody>
        <w:p w:rsidR="00A30747" w:rsidRDefault="00A30747">
          <w:pPr>
            <w:pStyle w:val="44CC4C9F1A154C2A9FF6CC4383D299F1"/>
          </w:pPr>
          <w:r w:rsidRPr="00652283">
            <w:rPr>
              <w:rStyle w:val="Strong"/>
            </w:rPr>
            <w:t>FOR</w:t>
          </w:r>
        </w:p>
      </w:docPartBody>
    </w:docPart>
    <w:docPart>
      <w:docPartPr>
        <w:name w:val="CF9B075CC7B64EFD8D28D652EB0DE2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68DF8-06B9-4623-B60E-37E338449C64}"/>
      </w:docPartPr>
      <w:docPartBody>
        <w:p w:rsidR="00A30747" w:rsidRDefault="00A30747">
          <w:pPr>
            <w:pStyle w:val="CF9B075CC7B64EFD8D28D652EB0DE256"/>
          </w:pPr>
          <w:r w:rsidRPr="00652283">
            <w:rPr>
              <w:rStyle w:val="Strong"/>
            </w:rPr>
            <w:t>P.O.</w:t>
          </w:r>
        </w:p>
      </w:docPartBody>
    </w:docPart>
    <w:docPart>
      <w:docPartPr>
        <w:name w:val="9DF13BAA760F45D4B53C3C1CC67D29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A88307-B32F-44AD-8EF1-3D160DEF2115}"/>
      </w:docPartPr>
      <w:docPartBody>
        <w:p w:rsidR="00A30747" w:rsidRDefault="00A30747">
          <w:pPr>
            <w:pStyle w:val="9DF13BAA760F45D4B53C3C1CC67D293D"/>
          </w:pPr>
          <w:r w:rsidRPr="006224C3">
            <w:rPr>
              <w:rStyle w:val="Emphasis"/>
            </w:rPr>
            <w:t>Description</w:t>
          </w:r>
        </w:p>
      </w:docPartBody>
    </w:docPart>
    <w:docPart>
      <w:docPartPr>
        <w:name w:val="DE40CEC20295453F97F229A00F0E5A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67F966-FBE9-48ED-B40E-F72352F8550D}"/>
      </w:docPartPr>
      <w:docPartBody>
        <w:p w:rsidR="00A30747" w:rsidRDefault="00A30747">
          <w:pPr>
            <w:pStyle w:val="DE40CEC20295453F97F229A00F0E5A78"/>
          </w:pPr>
          <w:r w:rsidRPr="006224C3">
            <w:rPr>
              <w:rStyle w:val="Emphasis"/>
            </w:rPr>
            <w:t>Amount</w:t>
          </w:r>
        </w:p>
      </w:docPartBody>
    </w:docPart>
    <w:docPart>
      <w:docPartPr>
        <w:name w:val="2C1C7A4B57084C1995F6CAADD9672C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42785D-ABA7-4B05-900A-083784AAA594}"/>
      </w:docPartPr>
      <w:docPartBody>
        <w:p w:rsidR="00A30747" w:rsidRDefault="00A30747">
          <w:pPr>
            <w:pStyle w:val="2C1C7A4B57084C1995F6CAADD9672C40"/>
          </w:pPr>
          <w:r w:rsidRPr="00404D40">
            <w:t>Enter description</w:t>
          </w:r>
          <w:r>
            <w:t xml:space="preserve"> 1</w:t>
          </w:r>
        </w:p>
      </w:docPartBody>
    </w:docPart>
    <w:docPart>
      <w:docPartPr>
        <w:name w:val="2943FA24F1064B1DA609D457141E63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52DCFE-F482-4E3B-9FA4-80B46AF38F2A}"/>
      </w:docPartPr>
      <w:docPartBody>
        <w:p w:rsidR="00A30747" w:rsidRDefault="00A30747">
          <w:pPr>
            <w:pStyle w:val="2943FA24F1064B1DA609D457141E638D"/>
          </w:pPr>
          <w:r>
            <w:t>Enter amount</w:t>
          </w:r>
        </w:p>
      </w:docPartBody>
    </w:docPart>
    <w:docPart>
      <w:docPartPr>
        <w:name w:val="5F3C37522E704AE8B4ACEAF23367FE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C7ADB-E0D5-4156-BAEB-51197236FF30}"/>
      </w:docPartPr>
      <w:docPartBody>
        <w:p w:rsidR="00A30747" w:rsidRDefault="00A30747">
          <w:pPr>
            <w:pStyle w:val="5F3C37522E704AE8B4ACEAF23367FE4A"/>
          </w:pPr>
          <w:r w:rsidRPr="00404D40">
            <w:t>Enter description</w:t>
          </w:r>
          <w:r>
            <w:t xml:space="preserve"> 2</w:t>
          </w:r>
        </w:p>
      </w:docPartBody>
    </w:docPart>
    <w:docPart>
      <w:docPartPr>
        <w:name w:val="593D16A84AE24393A835AFEB822189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1811B0-732F-4FFE-AFAF-249A2B2D82AF}"/>
      </w:docPartPr>
      <w:docPartBody>
        <w:p w:rsidR="00A30747" w:rsidRDefault="00A30747">
          <w:pPr>
            <w:pStyle w:val="593D16A84AE24393A835AFEB8221898A"/>
          </w:pPr>
          <w:r>
            <w:t>Enter amount</w:t>
          </w:r>
        </w:p>
      </w:docPartBody>
    </w:docPart>
    <w:docPart>
      <w:docPartPr>
        <w:name w:val="BADFA056AA394405BD1651C4A83AE8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3B3611-EC03-4862-B09E-83F0C6EA08CA}"/>
      </w:docPartPr>
      <w:docPartBody>
        <w:p w:rsidR="00A30747" w:rsidRDefault="00A30747">
          <w:pPr>
            <w:pStyle w:val="BADFA056AA394405BD1651C4A83AE844"/>
          </w:pPr>
          <w:r w:rsidRPr="00404D40">
            <w:t>Enter description</w:t>
          </w:r>
          <w:r>
            <w:t xml:space="preserve"> 3</w:t>
          </w:r>
        </w:p>
      </w:docPartBody>
    </w:docPart>
    <w:docPart>
      <w:docPartPr>
        <w:name w:val="6F5BFBD1DCC04464A351ACDC3D8BB9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8C8DEE-91F8-45F1-8FD6-320E3D8682E6}"/>
      </w:docPartPr>
      <w:docPartBody>
        <w:p w:rsidR="00A30747" w:rsidRDefault="00A30747">
          <w:pPr>
            <w:pStyle w:val="6F5BFBD1DCC04464A351ACDC3D8BB916"/>
          </w:pPr>
          <w:r>
            <w:t>Enter amount</w:t>
          </w:r>
        </w:p>
      </w:docPartBody>
    </w:docPart>
    <w:docPart>
      <w:docPartPr>
        <w:name w:val="EDAF537E748F49E298A51DDF3366F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DD6F8B-1B68-48CD-B09A-D5B8E9275EEE}"/>
      </w:docPartPr>
      <w:docPartBody>
        <w:p w:rsidR="00A30747" w:rsidRDefault="00A30747">
          <w:pPr>
            <w:pStyle w:val="EDAF537E748F49E298A51DDF3366FCCE"/>
          </w:pPr>
          <w:r w:rsidRPr="00404D40">
            <w:t>Enter description</w:t>
          </w:r>
          <w:r>
            <w:t xml:space="preserve"> 4</w:t>
          </w:r>
        </w:p>
      </w:docPartBody>
    </w:docPart>
    <w:docPart>
      <w:docPartPr>
        <w:name w:val="A66CE51AFC2B4BAB8B026AB84A040B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8F0936-7071-4232-8BCF-B5BA8524D89B}"/>
      </w:docPartPr>
      <w:docPartBody>
        <w:p w:rsidR="00A30747" w:rsidRDefault="00A30747">
          <w:pPr>
            <w:pStyle w:val="A66CE51AFC2B4BAB8B026AB84A040B2E"/>
          </w:pPr>
          <w:r>
            <w:t>Enter amount</w:t>
          </w:r>
        </w:p>
      </w:docPartBody>
    </w:docPart>
    <w:docPart>
      <w:docPartPr>
        <w:name w:val="A3C8AE03DFB14757AB7CBEACC38D4B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1BBE16-CD65-4A55-A544-55D0369CA460}"/>
      </w:docPartPr>
      <w:docPartBody>
        <w:p w:rsidR="00A30747" w:rsidRDefault="00A30747">
          <w:pPr>
            <w:pStyle w:val="A3C8AE03DFB14757AB7CBEACC38D4B21"/>
          </w:pPr>
          <w:r w:rsidRPr="00404D40">
            <w:t>Enter description</w:t>
          </w:r>
          <w:r>
            <w:t xml:space="preserve"> 5</w:t>
          </w:r>
        </w:p>
      </w:docPartBody>
    </w:docPart>
    <w:docPart>
      <w:docPartPr>
        <w:name w:val="4DBB983E6DA04FA3844362E4A00C19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3010D2-88CF-4149-99D2-1F2A873ED1F0}"/>
      </w:docPartPr>
      <w:docPartBody>
        <w:p w:rsidR="00A30747" w:rsidRDefault="00A30747">
          <w:pPr>
            <w:pStyle w:val="4DBB983E6DA04FA3844362E4A00C1919"/>
          </w:pPr>
          <w:r>
            <w:t>Enter amount</w:t>
          </w:r>
        </w:p>
      </w:docPartBody>
    </w:docPart>
    <w:docPart>
      <w:docPartPr>
        <w:name w:val="A721B2C843AD4E55BC7553473ED8A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64939-BA7B-4E76-884F-59297A2C1B30}"/>
      </w:docPartPr>
      <w:docPartBody>
        <w:p w:rsidR="00A30747" w:rsidRDefault="00A30747">
          <w:pPr>
            <w:pStyle w:val="A721B2C843AD4E55BC7553473ED8ADAF"/>
          </w:pPr>
          <w:r w:rsidRPr="00404D40">
            <w:t>Enter description</w:t>
          </w:r>
          <w:r>
            <w:t xml:space="preserve"> 6</w:t>
          </w:r>
        </w:p>
      </w:docPartBody>
    </w:docPart>
    <w:docPart>
      <w:docPartPr>
        <w:name w:val="57AB6A35D9D043768F8AD736007F5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BBC551-16F7-4566-BB04-969F543732F4}"/>
      </w:docPartPr>
      <w:docPartBody>
        <w:p w:rsidR="00A30747" w:rsidRDefault="00A30747">
          <w:pPr>
            <w:pStyle w:val="57AB6A35D9D043768F8AD736007F5815"/>
          </w:pPr>
          <w:r>
            <w:t>Enter amount</w:t>
          </w:r>
        </w:p>
      </w:docPartBody>
    </w:docPart>
    <w:docPart>
      <w:docPartPr>
        <w:name w:val="D683AADB84BD4A3BB2AC05913F27C4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925C9D-EEA9-4767-B756-B174F7A1700C}"/>
      </w:docPartPr>
      <w:docPartBody>
        <w:p w:rsidR="00A30747" w:rsidRDefault="00A30747">
          <w:pPr>
            <w:pStyle w:val="D683AADB84BD4A3BB2AC05913F27C4C4"/>
          </w:pPr>
          <w:r w:rsidRPr="00404D40">
            <w:t>Enter description</w:t>
          </w:r>
          <w:r>
            <w:t xml:space="preserve"> 7</w:t>
          </w:r>
        </w:p>
      </w:docPartBody>
    </w:docPart>
    <w:docPart>
      <w:docPartPr>
        <w:name w:val="B6CB6D4509F249E88024BDB73EA3CC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68B055-EF94-4157-9FF6-0553E8560394}"/>
      </w:docPartPr>
      <w:docPartBody>
        <w:p w:rsidR="00A30747" w:rsidRDefault="00A30747">
          <w:pPr>
            <w:pStyle w:val="B6CB6D4509F249E88024BDB73EA3CC9B"/>
          </w:pPr>
          <w:r>
            <w:t>Enter amount</w:t>
          </w:r>
        </w:p>
      </w:docPartBody>
    </w:docPart>
    <w:docPart>
      <w:docPartPr>
        <w:name w:val="31A6305456E54CB49B5F90B5ED5EE0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D241DB-3B77-41EF-89D6-A75D2F4C3C46}"/>
      </w:docPartPr>
      <w:docPartBody>
        <w:p w:rsidR="00A30747" w:rsidRDefault="00A30747">
          <w:pPr>
            <w:pStyle w:val="31A6305456E54CB49B5F90B5ED5EE064"/>
          </w:pPr>
          <w:r w:rsidRPr="00404D40">
            <w:t>Enter description</w:t>
          </w:r>
          <w:r>
            <w:t xml:space="preserve"> 8</w:t>
          </w:r>
        </w:p>
      </w:docPartBody>
    </w:docPart>
    <w:docPart>
      <w:docPartPr>
        <w:name w:val="96D4FBB5B6C44816A72E7E448EE4F3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15789C-A820-484E-BBF9-9CD27B0827EB}"/>
      </w:docPartPr>
      <w:docPartBody>
        <w:p w:rsidR="00A30747" w:rsidRDefault="00A30747">
          <w:pPr>
            <w:pStyle w:val="96D4FBB5B6C44816A72E7E448EE4F3E6"/>
          </w:pPr>
          <w:r>
            <w:t>Enter amount</w:t>
          </w:r>
        </w:p>
      </w:docPartBody>
    </w:docPart>
    <w:docPart>
      <w:docPartPr>
        <w:name w:val="B19BFDBD25D5497CAC2EC2A394817F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530D6D-A20C-43A0-9D3B-015857CD4172}"/>
      </w:docPartPr>
      <w:docPartBody>
        <w:p w:rsidR="00A30747" w:rsidRDefault="00A30747">
          <w:pPr>
            <w:pStyle w:val="B19BFDBD25D5497CAC2EC2A394817FB4"/>
          </w:pPr>
          <w:r w:rsidRPr="00404D40">
            <w:t>Enter description</w:t>
          </w:r>
          <w:r>
            <w:t xml:space="preserve"> 9</w:t>
          </w:r>
        </w:p>
      </w:docPartBody>
    </w:docPart>
    <w:docPart>
      <w:docPartPr>
        <w:name w:val="26688971C2B5499BB287A88B212C33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AF492-E216-4F78-8292-1CFEBEC7C3F4}"/>
      </w:docPartPr>
      <w:docPartBody>
        <w:p w:rsidR="00A30747" w:rsidRDefault="00A30747">
          <w:pPr>
            <w:pStyle w:val="26688971C2B5499BB287A88B212C33DE"/>
          </w:pPr>
          <w:r>
            <w:t>Enter amount</w:t>
          </w:r>
        </w:p>
      </w:docPartBody>
    </w:docPart>
    <w:docPart>
      <w:docPartPr>
        <w:name w:val="841F014A80284E1F9503E727934E43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E06466-C6D0-4F68-853F-FDCB16FCD8DB}"/>
      </w:docPartPr>
      <w:docPartBody>
        <w:p w:rsidR="00A30747" w:rsidRDefault="00A30747">
          <w:pPr>
            <w:pStyle w:val="841F014A80284E1F9503E727934E43A7"/>
          </w:pPr>
          <w:r w:rsidRPr="00404D40">
            <w:t>Enter description</w:t>
          </w:r>
          <w:r>
            <w:t xml:space="preserve"> 10</w:t>
          </w:r>
        </w:p>
      </w:docPartBody>
    </w:docPart>
    <w:docPart>
      <w:docPartPr>
        <w:name w:val="9E5EA4BF76CA433A9E074D8350CFC8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A1C346-799C-415C-AEEF-3F0485A23F6A}"/>
      </w:docPartPr>
      <w:docPartBody>
        <w:p w:rsidR="00A30747" w:rsidRDefault="00A30747">
          <w:pPr>
            <w:pStyle w:val="9E5EA4BF76CA433A9E074D8350CFC804"/>
          </w:pPr>
          <w:r>
            <w:t>Enter amount</w:t>
          </w:r>
        </w:p>
      </w:docPartBody>
    </w:docPart>
    <w:docPart>
      <w:docPartPr>
        <w:name w:val="D93DE04AA55A42BA835DECA0DAE926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264E56-52BA-4CA6-A032-1494657CF5E9}"/>
      </w:docPartPr>
      <w:docPartBody>
        <w:p w:rsidR="00A30747" w:rsidRDefault="00A30747">
          <w:pPr>
            <w:pStyle w:val="D93DE04AA55A42BA835DECA0DAE926B1"/>
          </w:pPr>
          <w:r w:rsidRPr="00B862E8">
            <w:t>If you have any questions concerning this invoice,</w:t>
          </w:r>
        </w:p>
      </w:docPartBody>
    </w:docPart>
    <w:docPart>
      <w:docPartPr>
        <w:name w:val="0D542D1016B340F39E4808389A7ECC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A87A94-2AE0-494A-B14C-91294F96BC71}"/>
      </w:docPartPr>
      <w:docPartBody>
        <w:p w:rsidR="00A30747" w:rsidRDefault="00A30747">
          <w:pPr>
            <w:pStyle w:val="0D542D1016B340F39E4808389A7ECC0C"/>
          </w:pPr>
          <w:r>
            <w:t>contact</w:t>
          </w:r>
        </w:p>
      </w:docPartBody>
    </w:docPart>
    <w:docPart>
      <w:docPartPr>
        <w:name w:val="4DF9AF1B8BAE4D0299AA2C36208B2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CCCB55-E4DA-4ABC-AFA9-46DACDF91B85}"/>
      </w:docPartPr>
      <w:docPartBody>
        <w:p w:rsidR="00A30747" w:rsidRDefault="00A30747">
          <w:pPr>
            <w:pStyle w:val="4DF9AF1B8BAE4D0299AA2C36208B29CC"/>
          </w:pPr>
          <w:r>
            <w:rPr>
              <w:rStyle w:val="Heading5Char"/>
            </w:rPr>
            <w:t>|</w:t>
          </w:r>
        </w:p>
      </w:docPartBody>
    </w:docPart>
    <w:docPart>
      <w:docPartPr>
        <w:name w:val="48ED2908685043F8A5F09EFB34C376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4DC785-3AFB-4B39-B2CA-33A6EE5C89EC}"/>
      </w:docPartPr>
      <w:docPartBody>
        <w:p w:rsidR="00A30747" w:rsidRDefault="00A30747">
          <w:pPr>
            <w:pStyle w:val="48ED2908685043F8A5F09EFB34C37661"/>
          </w:pPr>
          <w:r>
            <w:rPr>
              <w:rStyle w:val="Heading5Char"/>
            </w:rPr>
            <w:t>|</w:t>
          </w:r>
        </w:p>
      </w:docPartBody>
    </w:docPart>
    <w:docPart>
      <w:docPartPr>
        <w:name w:val="8D470DD4B2424C33BAC178B636B96E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266C58-3582-454D-811E-2C31F1272C93}"/>
      </w:docPartPr>
      <w:docPartBody>
        <w:p w:rsidR="00A30747" w:rsidRDefault="00A30747">
          <w:pPr>
            <w:pStyle w:val="8D470DD4B2424C33BAC178B636B96E93"/>
          </w:pPr>
          <w:r>
            <w:t>Thank you for your business!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ans Serif Collection">
    <w:panose1 w:val="020B0502040504020204"/>
    <w:charset w:val="00"/>
    <w:family w:val="swiss"/>
    <w:pitch w:val="variable"/>
    <w:sig w:usb0="E057A3FF" w:usb1="4200605F" w:usb2="29100029" w:usb3="00000000" w:csb0="000001D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747"/>
    <w:rsid w:val="00A30747"/>
    <w:rsid w:val="00FA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pPr>
      <w:keepNext/>
      <w:keepLines/>
      <w:spacing w:before="40" w:after="40" w:line="276" w:lineRule="auto"/>
      <w:contextualSpacing/>
      <w:outlineLvl w:val="4"/>
    </w:pPr>
    <w:rPr>
      <w:rFonts w:asciiTheme="majorHAnsi" w:eastAsiaTheme="majorEastAsia" w:hAnsiTheme="majorHAnsi" w:cstheme="majorBidi"/>
      <w:kern w:val="0"/>
      <w:sz w:val="22"/>
      <w:szCs w:val="22"/>
      <w:lang w:val="en-US"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54D18F96D8F49A5961AB1468A6BB4B3">
    <w:name w:val="354D18F96D8F49A5961AB1468A6BB4B3"/>
  </w:style>
  <w:style w:type="character" w:styleId="SubtleEmphasis">
    <w:name w:val="Subtle Emphasis"/>
    <w:basedOn w:val="DefaultParagraphFont"/>
    <w:uiPriority w:val="10"/>
    <w:qFormat/>
    <w:rPr>
      <w:i/>
      <w:iCs/>
      <w:color w:val="404040" w:themeColor="text1" w:themeTint="BF"/>
    </w:rPr>
  </w:style>
  <w:style w:type="paragraph" w:customStyle="1" w:styleId="2456D2855B6A4D1F88DB9561C9CA72AC">
    <w:name w:val="2456D2855B6A4D1F88DB9561C9CA72AC"/>
  </w:style>
  <w:style w:type="paragraph" w:customStyle="1" w:styleId="B7C92CB1EA3D4860B98CF4AA4A646727">
    <w:name w:val="B7C92CB1EA3D4860B98CF4AA4A646727"/>
  </w:style>
  <w:style w:type="paragraph" w:customStyle="1" w:styleId="00B4CADF51D4491397BE915B3A5E351D">
    <w:name w:val="00B4CADF51D4491397BE915B3A5E351D"/>
  </w:style>
  <w:style w:type="paragraph" w:customStyle="1" w:styleId="2C6C00DE8CA34D249750CAC3D7812FB1">
    <w:name w:val="2C6C00DE8CA34D249750CAC3D7812FB1"/>
  </w:style>
  <w:style w:type="paragraph" w:customStyle="1" w:styleId="39B88AF6E5EF498B9490E449313D423D">
    <w:name w:val="39B88AF6E5EF498B9490E449313D423D"/>
  </w:style>
  <w:style w:type="paragraph" w:customStyle="1" w:styleId="FDB678110F0E4348B0651C2537AD24FB">
    <w:name w:val="FDB678110F0E4348B0651C2537AD24FB"/>
  </w:style>
  <w:style w:type="paragraph" w:customStyle="1" w:styleId="C6DA0D9B31A5440EACB4A1CEE5B62736">
    <w:name w:val="C6DA0D9B31A5440EACB4A1CEE5B62736"/>
  </w:style>
  <w:style w:type="paragraph" w:customStyle="1" w:styleId="31AE9108D7024F80943A0ABA144BC8AC">
    <w:name w:val="31AE9108D7024F80943A0ABA144BC8AC"/>
  </w:style>
  <w:style w:type="paragraph" w:customStyle="1" w:styleId="65DDBC8471084B08A506F18C6D42F02C">
    <w:name w:val="65DDBC8471084B08A506F18C6D42F02C"/>
  </w:style>
  <w:style w:type="paragraph" w:customStyle="1" w:styleId="FA5DB758616D4E6E820DC62503103DB3">
    <w:name w:val="FA5DB758616D4E6E820DC62503103DB3"/>
  </w:style>
  <w:style w:type="paragraph" w:customStyle="1" w:styleId="EA290AFE619A4BB7ADC001519257769F">
    <w:name w:val="EA290AFE619A4BB7ADC001519257769F"/>
  </w:style>
  <w:style w:type="paragraph" w:customStyle="1" w:styleId="99EA6F401F224E40A81B3EADC52A1979">
    <w:name w:val="99EA6F401F224E40A81B3EADC52A1979"/>
  </w:style>
  <w:style w:type="character" w:styleId="Strong">
    <w:name w:val="Strong"/>
    <w:basedOn w:val="DefaultParagraphFont"/>
    <w:uiPriority w:val="12"/>
    <w:unhideWhenUsed/>
    <w:qFormat/>
    <w:rsid w:val="00A30747"/>
    <w:rPr>
      <w:b/>
      <w:bCs/>
      <w:caps/>
      <w:smallCaps w:val="0"/>
      <w:color w:val="0F4761" w:themeColor="accent1" w:themeShade="BF"/>
    </w:rPr>
  </w:style>
  <w:style w:type="paragraph" w:customStyle="1" w:styleId="D7B8DD06D7E2458693C9B433E9D5B14D">
    <w:name w:val="D7B8DD06D7E2458693C9B433E9D5B14D"/>
  </w:style>
  <w:style w:type="paragraph" w:customStyle="1" w:styleId="E6E4EE7724FC47C583D2592008C1F34A">
    <w:name w:val="E6E4EE7724FC47C583D2592008C1F34A"/>
  </w:style>
  <w:style w:type="paragraph" w:customStyle="1" w:styleId="0474F5F3578945C6BE8B244383B2B357">
    <w:name w:val="0474F5F3578945C6BE8B244383B2B357"/>
  </w:style>
  <w:style w:type="paragraph" w:customStyle="1" w:styleId="1C512E25103E40308D6A32BD7AC5F8AC">
    <w:name w:val="1C512E25103E40308D6A32BD7AC5F8AC"/>
  </w:style>
  <w:style w:type="paragraph" w:customStyle="1" w:styleId="542540209760441FA50239195A2C9DE4">
    <w:name w:val="542540209760441FA50239195A2C9DE4"/>
  </w:style>
  <w:style w:type="paragraph" w:customStyle="1" w:styleId="6CE47418754A464BB9333D8FC6305C82">
    <w:name w:val="6CE47418754A464BB9333D8FC6305C82"/>
  </w:style>
  <w:style w:type="paragraph" w:customStyle="1" w:styleId="820FFEA8FE1B42F3AD363B75A4298789">
    <w:name w:val="820FFEA8FE1B42F3AD363B75A4298789"/>
  </w:style>
  <w:style w:type="paragraph" w:customStyle="1" w:styleId="8785FED84F8C48B49297D515641CB9C8">
    <w:name w:val="8785FED84F8C48B49297D515641CB9C8"/>
  </w:style>
  <w:style w:type="paragraph" w:customStyle="1" w:styleId="1A7356186C8C41A6B066A57C9FA7E717">
    <w:name w:val="1A7356186C8C41A6B066A57C9FA7E717"/>
  </w:style>
  <w:style w:type="paragraph" w:customStyle="1" w:styleId="44CC4C9F1A154C2A9FF6CC4383D299F1">
    <w:name w:val="44CC4C9F1A154C2A9FF6CC4383D299F1"/>
  </w:style>
  <w:style w:type="paragraph" w:customStyle="1" w:styleId="8D9C4A9DEA054ED398FA9E5F5B29047F">
    <w:name w:val="8D9C4A9DEA054ED398FA9E5F5B29047F"/>
  </w:style>
  <w:style w:type="paragraph" w:customStyle="1" w:styleId="CF9B075CC7B64EFD8D28D652EB0DE256">
    <w:name w:val="CF9B075CC7B64EFD8D28D652EB0DE256"/>
  </w:style>
  <w:style w:type="paragraph" w:customStyle="1" w:styleId="4321D48007EB4C50AE48939E11932857">
    <w:name w:val="4321D48007EB4C50AE48939E11932857"/>
  </w:style>
  <w:style w:type="character" w:styleId="Emphasis">
    <w:name w:val="Emphasis"/>
    <w:basedOn w:val="DefaultParagraphFont"/>
    <w:uiPriority w:val="13"/>
    <w:qFormat/>
    <w:rPr>
      <w:b/>
      <w:iCs/>
      <w:color w:val="0F4761" w:themeColor="accent1" w:themeShade="BF"/>
    </w:rPr>
  </w:style>
  <w:style w:type="paragraph" w:customStyle="1" w:styleId="9DF13BAA760F45D4B53C3C1CC67D293D">
    <w:name w:val="9DF13BAA760F45D4B53C3C1CC67D293D"/>
  </w:style>
  <w:style w:type="paragraph" w:customStyle="1" w:styleId="DE40CEC20295453F97F229A00F0E5A78">
    <w:name w:val="DE40CEC20295453F97F229A00F0E5A78"/>
  </w:style>
  <w:style w:type="paragraph" w:customStyle="1" w:styleId="2C1C7A4B57084C1995F6CAADD9672C40">
    <w:name w:val="2C1C7A4B57084C1995F6CAADD9672C40"/>
  </w:style>
  <w:style w:type="paragraph" w:customStyle="1" w:styleId="2943FA24F1064B1DA609D457141E638D">
    <w:name w:val="2943FA24F1064B1DA609D457141E638D"/>
  </w:style>
  <w:style w:type="paragraph" w:customStyle="1" w:styleId="5F3C37522E704AE8B4ACEAF23367FE4A">
    <w:name w:val="5F3C37522E704AE8B4ACEAF23367FE4A"/>
  </w:style>
  <w:style w:type="paragraph" w:customStyle="1" w:styleId="593D16A84AE24393A835AFEB8221898A">
    <w:name w:val="593D16A84AE24393A835AFEB8221898A"/>
  </w:style>
  <w:style w:type="paragraph" w:customStyle="1" w:styleId="BADFA056AA394405BD1651C4A83AE844">
    <w:name w:val="BADFA056AA394405BD1651C4A83AE844"/>
  </w:style>
  <w:style w:type="paragraph" w:customStyle="1" w:styleId="6F5BFBD1DCC04464A351ACDC3D8BB916">
    <w:name w:val="6F5BFBD1DCC04464A351ACDC3D8BB916"/>
  </w:style>
  <w:style w:type="paragraph" w:customStyle="1" w:styleId="EDAF537E748F49E298A51DDF3366FCCE">
    <w:name w:val="EDAF537E748F49E298A51DDF3366FCCE"/>
  </w:style>
  <w:style w:type="paragraph" w:customStyle="1" w:styleId="A66CE51AFC2B4BAB8B026AB84A040B2E">
    <w:name w:val="A66CE51AFC2B4BAB8B026AB84A040B2E"/>
  </w:style>
  <w:style w:type="paragraph" w:customStyle="1" w:styleId="A3C8AE03DFB14757AB7CBEACC38D4B21">
    <w:name w:val="A3C8AE03DFB14757AB7CBEACC38D4B21"/>
  </w:style>
  <w:style w:type="paragraph" w:customStyle="1" w:styleId="4DBB983E6DA04FA3844362E4A00C1919">
    <w:name w:val="4DBB983E6DA04FA3844362E4A00C1919"/>
  </w:style>
  <w:style w:type="paragraph" w:customStyle="1" w:styleId="A721B2C843AD4E55BC7553473ED8ADAF">
    <w:name w:val="A721B2C843AD4E55BC7553473ED8ADAF"/>
  </w:style>
  <w:style w:type="paragraph" w:customStyle="1" w:styleId="57AB6A35D9D043768F8AD736007F5815">
    <w:name w:val="57AB6A35D9D043768F8AD736007F5815"/>
  </w:style>
  <w:style w:type="paragraph" w:customStyle="1" w:styleId="D683AADB84BD4A3BB2AC05913F27C4C4">
    <w:name w:val="D683AADB84BD4A3BB2AC05913F27C4C4"/>
  </w:style>
  <w:style w:type="paragraph" w:customStyle="1" w:styleId="B6CB6D4509F249E88024BDB73EA3CC9B">
    <w:name w:val="B6CB6D4509F249E88024BDB73EA3CC9B"/>
  </w:style>
  <w:style w:type="paragraph" w:customStyle="1" w:styleId="31A6305456E54CB49B5F90B5ED5EE064">
    <w:name w:val="31A6305456E54CB49B5F90B5ED5EE064"/>
  </w:style>
  <w:style w:type="paragraph" w:customStyle="1" w:styleId="96D4FBB5B6C44816A72E7E448EE4F3E6">
    <w:name w:val="96D4FBB5B6C44816A72E7E448EE4F3E6"/>
  </w:style>
  <w:style w:type="paragraph" w:customStyle="1" w:styleId="B19BFDBD25D5497CAC2EC2A394817FB4">
    <w:name w:val="B19BFDBD25D5497CAC2EC2A394817FB4"/>
  </w:style>
  <w:style w:type="paragraph" w:customStyle="1" w:styleId="26688971C2B5499BB287A88B212C33DE">
    <w:name w:val="26688971C2B5499BB287A88B212C33DE"/>
  </w:style>
  <w:style w:type="paragraph" w:customStyle="1" w:styleId="841F014A80284E1F9503E727934E43A7">
    <w:name w:val="841F014A80284E1F9503E727934E43A7"/>
  </w:style>
  <w:style w:type="paragraph" w:customStyle="1" w:styleId="9E5EA4BF76CA433A9E074D8350CFC804">
    <w:name w:val="9E5EA4BF76CA433A9E074D8350CFC804"/>
  </w:style>
  <w:style w:type="paragraph" w:customStyle="1" w:styleId="9DB61E81D7FB4AF5BCE9D1DC0E7BAD60">
    <w:name w:val="9DB61E81D7FB4AF5BCE9D1DC0E7BAD60"/>
  </w:style>
  <w:style w:type="paragraph" w:customStyle="1" w:styleId="E3F6E8F5CEC1498D9C14FF44240DC83F">
    <w:name w:val="E3F6E8F5CEC1498D9C14FF44240DC83F"/>
  </w:style>
  <w:style w:type="paragraph" w:customStyle="1" w:styleId="AC20C1176A90434B97065685E9D6FD35">
    <w:name w:val="AC20C1176A90434B97065685E9D6FD35"/>
  </w:style>
  <w:style w:type="paragraph" w:customStyle="1" w:styleId="566B76C0DE0C4080AE9434B41523B24F">
    <w:name w:val="566B76C0DE0C4080AE9434B41523B24F"/>
  </w:style>
  <w:style w:type="paragraph" w:customStyle="1" w:styleId="74B6B4C6BCEA4F789C0757B05F2A634D">
    <w:name w:val="74B6B4C6BCEA4F789C0757B05F2A634D"/>
  </w:style>
  <w:style w:type="paragraph" w:customStyle="1" w:styleId="3C9D7D6DD54C4E32B5ACAF10041E7AD0">
    <w:name w:val="3C9D7D6DD54C4E32B5ACAF10041E7AD0"/>
  </w:style>
  <w:style w:type="paragraph" w:customStyle="1" w:styleId="8BC89EDC2A6A4188977B8A05EC1E8127">
    <w:name w:val="8BC89EDC2A6A4188977B8A05EC1E8127"/>
  </w:style>
  <w:style w:type="paragraph" w:customStyle="1" w:styleId="99A597963BFE4915879019525FB73CE1">
    <w:name w:val="99A597963BFE4915879019525FB73CE1"/>
  </w:style>
  <w:style w:type="paragraph" w:customStyle="1" w:styleId="3BC42722BDA54753822A0C114752482A">
    <w:name w:val="3BC42722BDA54753822A0C114752482A"/>
  </w:style>
  <w:style w:type="paragraph" w:customStyle="1" w:styleId="0B3D1841D2A04C27B0514EA652556F64">
    <w:name w:val="0B3D1841D2A04C27B0514EA652556F64"/>
  </w:style>
  <w:style w:type="paragraph" w:customStyle="1" w:styleId="C71E6B2655754E3FA189665D7817E1BE">
    <w:name w:val="C71E6B2655754E3FA189665D7817E1BE"/>
  </w:style>
  <w:style w:type="paragraph" w:customStyle="1" w:styleId="1A186159A09B4614A7380D9FC0DAC62A">
    <w:name w:val="1A186159A09B4614A7380D9FC0DAC62A"/>
  </w:style>
  <w:style w:type="paragraph" w:customStyle="1" w:styleId="A58D6CE65C284E16B39E89D15E597DB0">
    <w:name w:val="A58D6CE65C284E16B39E89D15E597DB0"/>
  </w:style>
  <w:style w:type="paragraph" w:customStyle="1" w:styleId="CE13B6BDD408482F9949D914E715EF84">
    <w:name w:val="CE13B6BDD408482F9949D914E715EF84"/>
  </w:style>
  <w:style w:type="paragraph" w:customStyle="1" w:styleId="9561A704CD5842EE83A2E49FB58B7707">
    <w:name w:val="9561A704CD5842EE83A2E49FB58B7707"/>
  </w:style>
  <w:style w:type="paragraph" w:customStyle="1" w:styleId="5083D25A2A8B44BEA014AACBCCD71DD6">
    <w:name w:val="5083D25A2A8B44BEA014AACBCCD71DD6"/>
  </w:style>
  <w:style w:type="paragraph" w:customStyle="1" w:styleId="8F18E315B4194DEF91C5458A03BC336D">
    <w:name w:val="8F18E315B4194DEF91C5458A03BC336D"/>
  </w:style>
  <w:style w:type="paragraph" w:customStyle="1" w:styleId="877DF6AA81E44B8A818DEE6D86F53AB1">
    <w:name w:val="877DF6AA81E44B8A818DEE6D86F53AB1"/>
  </w:style>
  <w:style w:type="paragraph" w:customStyle="1" w:styleId="9991D40BBAA4428AAD2E50FC279DF90E">
    <w:name w:val="9991D40BBAA4428AAD2E50FC279DF90E"/>
  </w:style>
  <w:style w:type="paragraph" w:customStyle="1" w:styleId="D93DE04AA55A42BA835DECA0DAE926B1">
    <w:name w:val="D93DE04AA55A42BA835DECA0DAE926B1"/>
  </w:style>
  <w:style w:type="paragraph" w:customStyle="1" w:styleId="0D542D1016B340F39E4808389A7ECC0C">
    <w:name w:val="0D542D1016B340F39E4808389A7ECC0C"/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kern w:val="0"/>
      <w:sz w:val="22"/>
      <w:szCs w:val="22"/>
      <w:lang w:val="en-US" w:eastAsia="ja-JP"/>
      <w14:ligatures w14:val="none"/>
    </w:rPr>
  </w:style>
  <w:style w:type="paragraph" w:customStyle="1" w:styleId="029735E89759463887C1C4F0A82C3959">
    <w:name w:val="029735E89759463887C1C4F0A82C3959"/>
  </w:style>
  <w:style w:type="paragraph" w:customStyle="1" w:styleId="4DF9AF1B8BAE4D0299AA2C36208B29CC">
    <w:name w:val="4DF9AF1B8BAE4D0299AA2C36208B29CC"/>
  </w:style>
  <w:style w:type="paragraph" w:customStyle="1" w:styleId="BED46E6DEB114F1C819092DD80FB6ABA">
    <w:name w:val="BED46E6DEB114F1C819092DD80FB6ABA"/>
  </w:style>
  <w:style w:type="paragraph" w:customStyle="1" w:styleId="48ED2908685043F8A5F09EFB34C37661">
    <w:name w:val="48ED2908685043F8A5F09EFB34C37661"/>
  </w:style>
  <w:style w:type="paragraph" w:customStyle="1" w:styleId="1E50A2117A094B39A147524E3AAD2DC6">
    <w:name w:val="1E50A2117A094B39A147524E3AAD2DC6"/>
  </w:style>
  <w:style w:type="paragraph" w:customStyle="1" w:styleId="8D470DD4B2424C33BAC178B636B96E93">
    <w:name w:val="8D470DD4B2424C33BAC178B636B96E93"/>
  </w:style>
  <w:style w:type="paragraph" w:customStyle="1" w:styleId="CB57262CCB744F38ADC3ABE3DF711287">
    <w:name w:val="CB57262CCB744F38ADC3ABE3DF711287"/>
    <w:rsid w:val="00A30747"/>
  </w:style>
  <w:style w:type="paragraph" w:customStyle="1" w:styleId="6B201CF62F5F4897B07870DB7926497F">
    <w:name w:val="6B201CF62F5F4897B07870DB7926497F"/>
    <w:rsid w:val="00A30747"/>
  </w:style>
  <w:style w:type="paragraph" w:customStyle="1" w:styleId="FF13445CA9C247B7BCF01C8675D43112">
    <w:name w:val="FF13445CA9C247B7BCF01C8675D43112"/>
    <w:rsid w:val="00A30747"/>
  </w:style>
  <w:style w:type="paragraph" w:customStyle="1" w:styleId="C4CCD8BAE37C4BF88E3769D94DE09E51">
    <w:name w:val="C4CCD8BAE37C4BF88E3769D94DE09E51"/>
    <w:rsid w:val="00A30747"/>
  </w:style>
  <w:style w:type="paragraph" w:customStyle="1" w:styleId="87A1960CF5B7425CBB47228EB4EACD9D">
    <w:name w:val="87A1960CF5B7425CBB47228EB4EACD9D"/>
    <w:rsid w:val="00A30747"/>
  </w:style>
  <w:style w:type="paragraph" w:customStyle="1" w:styleId="44E0B75BF76D4E019798FEB7D283A8E6">
    <w:name w:val="44E0B75BF76D4E019798FEB7D283A8E6"/>
    <w:rsid w:val="00A30747"/>
  </w:style>
  <w:style w:type="paragraph" w:customStyle="1" w:styleId="25B7ADA42EC346DE8B6912DD55CE0B3A">
    <w:name w:val="25B7ADA42EC346DE8B6912DD55CE0B3A"/>
    <w:rsid w:val="00A30747"/>
  </w:style>
  <w:style w:type="paragraph" w:customStyle="1" w:styleId="B76B6A0CCB264B658E273F53FA55BCBC">
    <w:name w:val="B76B6A0CCB264B658E273F53FA55BCBC"/>
    <w:rsid w:val="00A30747"/>
  </w:style>
  <w:style w:type="paragraph" w:customStyle="1" w:styleId="00CCDAFCAD784BEF881F0E97A7CA3F8D">
    <w:name w:val="00CCDAFCAD784BEF881F0E97A7CA3F8D"/>
    <w:rsid w:val="00A30747"/>
  </w:style>
  <w:style w:type="paragraph" w:customStyle="1" w:styleId="2CCD0E4F13DB4BABADBB81B61BDE3774">
    <w:name w:val="2CCD0E4F13DB4BABADBB81B61BDE3774"/>
    <w:rsid w:val="00A30747"/>
  </w:style>
  <w:style w:type="paragraph" w:customStyle="1" w:styleId="AF54BF5725B44EEDB2D84F0F4A393B6E">
    <w:name w:val="AF54BF5725B44EEDB2D84F0F4A393B6E"/>
    <w:rsid w:val="00A30747"/>
  </w:style>
  <w:style w:type="paragraph" w:customStyle="1" w:styleId="75C2C23C1C5D46F6B65DA0D1A3C1F33A">
    <w:name w:val="75C2C23C1C5D46F6B65DA0D1A3C1F33A"/>
    <w:rsid w:val="00A30747"/>
  </w:style>
  <w:style w:type="paragraph" w:customStyle="1" w:styleId="629E00B119514F078FB82E59AF3E47B0">
    <w:name w:val="629E00B119514F078FB82E59AF3E47B0"/>
    <w:rsid w:val="00A30747"/>
  </w:style>
  <w:style w:type="paragraph" w:customStyle="1" w:styleId="5C6AD12C40F640F1986773E892A69FD9">
    <w:name w:val="5C6AD12C40F640F1986773E892A69FD9"/>
    <w:rsid w:val="00A30747"/>
  </w:style>
  <w:style w:type="paragraph" w:customStyle="1" w:styleId="97EDE9251225424C86F2DE72E365ADFC">
    <w:name w:val="97EDE9251225424C86F2DE72E365ADFC"/>
    <w:rsid w:val="00A30747"/>
  </w:style>
  <w:style w:type="paragraph" w:customStyle="1" w:styleId="F7092F2DF5A8429889F865A25C4D8573">
    <w:name w:val="F7092F2DF5A8429889F865A25C4D8573"/>
    <w:rsid w:val="00A30747"/>
  </w:style>
  <w:style w:type="paragraph" w:customStyle="1" w:styleId="05B0D11139414A50880205A86CC364B9">
    <w:name w:val="05B0D11139414A50880205A86CC364B9"/>
    <w:rsid w:val="00A30747"/>
  </w:style>
  <w:style w:type="paragraph" w:customStyle="1" w:styleId="DC6CB3AE8CB54430959E98FAB59900B7">
    <w:name w:val="DC6CB3AE8CB54430959E98FAB59900B7"/>
    <w:rsid w:val="00A30747"/>
  </w:style>
  <w:style w:type="paragraph" w:customStyle="1" w:styleId="C49C34F5B7DB42F49861E716F4ACDE90">
    <w:name w:val="C49C34F5B7DB42F49861E716F4ACDE90"/>
    <w:rsid w:val="00A30747"/>
  </w:style>
  <w:style w:type="paragraph" w:customStyle="1" w:styleId="FC1B182C258F467DBD73ABF79DCDB165">
    <w:name w:val="FC1B182C258F467DBD73ABF79DCDB165"/>
    <w:rsid w:val="00A30747"/>
  </w:style>
  <w:style w:type="paragraph" w:customStyle="1" w:styleId="A6E5E96CCE7947EF9A8C7435813BCFD6">
    <w:name w:val="A6E5E96CCE7947EF9A8C7435813BCFD6"/>
    <w:rsid w:val="00A30747"/>
  </w:style>
  <w:style w:type="paragraph" w:customStyle="1" w:styleId="3784C2EA67AD4B048EE4C9F4DDE2C430">
    <w:name w:val="3784C2EA67AD4B048EE4C9F4DDE2C430"/>
    <w:rsid w:val="00A30747"/>
  </w:style>
  <w:style w:type="paragraph" w:customStyle="1" w:styleId="850F7592D58C404EB4190AC041C0F619">
    <w:name w:val="850F7592D58C404EB4190AC041C0F619"/>
    <w:rsid w:val="00A30747"/>
  </w:style>
  <w:style w:type="paragraph" w:customStyle="1" w:styleId="CC0EDF0DB92844418EDF27F9FE089369">
    <w:name w:val="CC0EDF0DB92844418EDF27F9FE089369"/>
    <w:rsid w:val="00A30747"/>
  </w:style>
  <w:style w:type="paragraph" w:customStyle="1" w:styleId="94212A7B64C04ADFA7D0A7D0DF6C1159">
    <w:name w:val="94212A7B64C04ADFA7D0A7D0DF6C1159"/>
    <w:rsid w:val="00A30747"/>
  </w:style>
  <w:style w:type="paragraph" w:customStyle="1" w:styleId="A59646DE41E849A7A0FE959CD50300B6">
    <w:name w:val="A59646DE41E849A7A0FE959CD50300B6"/>
    <w:rsid w:val="00A30747"/>
  </w:style>
  <w:style w:type="paragraph" w:customStyle="1" w:styleId="19D0C3927633433989CF13F6403B6AAF">
    <w:name w:val="19D0C3927633433989CF13F6403B6AAF"/>
    <w:rsid w:val="00A30747"/>
  </w:style>
  <w:style w:type="paragraph" w:customStyle="1" w:styleId="64FCD61B1C2D4881BE5176189DAEB806">
    <w:name w:val="64FCD61B1C2D4881BE5176189DAEB806"/>
    <w:rsid w:val="00A30747"/>
  </w:style>
  <w:style w:type="paragraph" w:customStyle="1" w:styleId="3F0968BE474249F2A0AAFBC49564C72B">
    <w:name w:val="3F0968BE474249F2A0AAFBC49564C72B"/>
    <w:rsid w:val="00A30747"/>
  </w:style>
  <w:style w:type="paragraph" w:customStyle="1" w:styleId="6FABA360E7BC47FE9C41ECDFEA801744">
    <w:name w:val="6FABA360E7BC47FE9C41ECDFEA801744"/>
    <w:rsid w:val="00A30747"/>
  </w:style>
  <w:style w:type="paragraph" w:customStyle="1" w:styleId="FE52563F7A7F468B960D1A37630D4031">
    <w:name w:val="FE52563F7A7F468B960D1A37630D4031"/>
    <w:rsid w:val="00A30747"/>
  </w:style>
  <w:style w:type="paragraph" w:customStyle="1" w:styleId="6B6DDA463446489A8F146AE2C6565336">
    <w:name w:val="6B6DDA463446489A8F146AE2C6565336"/>
    <w:rsid w:val="00A30747"/>
  </w:style>
  <w:style w:type="paragraph" w:customStyle="1" w:styleId="950AB5D9989648AD8904AB03DEEDBEF3">
    <w:name w:val="950AB5D9989648AD8904AB03DEEDBEF3"/>
    <w:rsid w:val="00A307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ervice invoice with total only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Service invoice</Template>
  <TotalTime>14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 Carson</dc:creator>
  <cp:lastModifiedBy>Simon Carson</cp:lastModifiedBy>
  <cp:revision>19</cp:revision>
  <dcterms:created xsi:type="dcterms:W3CDTF">2025-08-11T04:31:00Z</dcterms:created>
  <dcterms:modified xsi:type="dcterms:W3CDTF">2025-08-11T04:44:00Z</dcterms:modified>
</cp:coreProperties>
</file>